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F064" w14:textId="77777777" w:rsidR="0081443C" w:rsidRPr="003F6DA0" w:rsidRDefault="00574FA6">
      <w:pPr>
        <w:rPr>
          <w:rFonts w:asciiTheme="minorHAnsi" w:hAnsiTheme="minorHAnsi" w:cstheme="minorHAnsi"/>
          <w:sz w:val="22"/>
          <w:szCs w:val="22"/>
        </w:rPr>
      </w:pPr>
      <w:r w:rsidRPr="003F6DA0">
        <w:rPr>
          <w:rFonts w:asciiTheme="minorHAnsi" w:hAnsiTheme="minorHAnsi" w:cstheme="minorHAnsi"/>
          <w:b/>
          <w:noProof/>
          <w:color w:val="FFFFFF" w:themeColor="background1"/>
          <w:sz w:val="22"/>
          <w:szCs w:val="22"/>
          <w:lang w:eastAsia="en-GB"/>
        </w:rPr>
        <w:drawing>
          <wp:anchor distT="0" distB="0" distL="114300" distR="114300" simplePos="0" relativeHeight="251658240" behindDoc="0" locked="0" layoutInCell="1" allowOverlap="1" wp14:anchorId="0F46B031" wp14:editId="25E2108F">
            <wp:simplePos x="0" y="0"/>
            <wp:positionH relativeFrom="margin">
              <wp:posOffset>-152400</wp:posOffset>
            </wp:positionH>
            <wp:positionV relativeFrom="paragraph">
              <wp:posOffset>-38735</wp:posOffset>
            </wp:positionV>
            <wp:extent cx="1704975" cy="1035853"/>
            <wp:effectExtent l="0" t="0" r="0" b="0"/>
            <wp:wrapNone/>
            <wp:docPr id="4" name="Picture 4" descr="Z:\Templates\Logos\TLR Logos\TLR logo words only\The Living Room logo words only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Templates\Logos\TLR Logos\TLR logo words only\The Living Room logo words only BW.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873" t="30688" r="14021" b="26719"/>
                    <a:stretch/>
                  </pic:blipFill>
                  <pic:spPr bwMode="auto">
                    <a:xfrm>
                      <a:off x="0" y="0"/>
                      <a:ext cx="1704975" cy="10358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0800" w:type="dxa"/>
        <w:tblInd w:w="43" w:type="dxa"/>
        <w:tblLayout w:type="fixed"/>
        <w:tblCellMar>
          <w:left w:w="43" w:type="dxa"/>
          <w:right w:w="43" w:type="dxa"/>
        </w:tblCellMar>
        <w:tblLook w:val="0000" w:firstRow="0" w:lastRow="0" w:firstColumn="0" w:lastColumn="0" w:noHBand="0" w:noVBand="0"/>
      </w:tblPr>
      <w:tblGrid>
        <w:gridCol w:w="5103"/>
        <w:gridCol w:w="1517"/>
        <w:gridCol w:w="2294"/>
        <w:gridCol w:w="1886"/>
      </w:tblGrid>
      <w:tr w:rsidR="0081443C" w:rsidRPr="003F6DA0" w14:paraId="543ACAC1" w14:textId="77777777" w:rsidTr="00574FA6">
        <w:tc>
          <w:tcPr>
            <w:tcW w:w="6620" w:type="dxa"/>
            <w:gridSpan w:val="2"/>
            <w:tcBorders>
              <w:right w:val="single" w:sz="4" w:space="0" w:color="auto"/>
            </w:tcBorders>
            <w:shd w:val="clear" w:color="auto" w:fill="auto"/>
          </w:tcPr>
          <w:p w14:paraId="34EA093D" w14:textId="77777777" w:rsidR="0081443C" w:rsidRPr="003F6DA0" w:rsidRDefault="0081443C" w:rsidP="00E535E8">
            <w:pPr>
              <w:pStyle w:val="TableText"/>
              <w:spacing w:before="120" w:after="120"/>
              <w:ind w:left="144"/>
              <w:rPr>
                <w:rFonts w:asciiTheme="minorHAnsi" w:hAnsiTheme="minorHAnsi" w:cstheme="minorHAnsi"/>
                <w:b/>
                <w:bCs/>
                <w:lang w:val="en-GB"/>
              </w:rPr>
            </w:pPr>
          </w:p>
        </w:tc>
        <w:tc>
          <w:tcPr>
            <w:tcW w:w="4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14BFE" w14:textId="77777777" w:rsidR="00574FA6" w:rsidRPr="003F6DA0" w:rsidRDefault="0081443C" w:rsidP="00574FA6">
            <w:pPr>
              <w:pStyle w:val="TableText"/>
              <w:spacing w:before="120" w:after="120"/>
              <w:jc w:val="right"/>
              <w:rPr>
                <w:rFonts w:asciiTheme="minorHAnsi" w:hAnsiTheme="minorHAnsi" w:cstheme="minorHAnsi"/>
                <w:b/>
                <w:bCs/>
                <w:sz w:val="36"/>
                <w:szCs w:val="36"/>
                <w:lang w:val="en-GB"/>
              </w:rPr>
            </w:pPr>
            <w:r w:rsidRPr="003F6DA0">
              <w:rPr>
                <w:rFonts w:asciiTheme="minorHAnsi" w:hAnsiTheme="minorHAnsi" w:cstheme="minorHAnsi"/>
                <w:color w:val="FF0000"/>
                <w:lang w:val="en-GB"/>
              </w:rPr>
              <w:t xml:space="preserve">      </w:t>
            </w:r>
            <w:r w:rsidR="00574FA6" w:rsidRPr="003F6DA0">
              <w:rPr>
                <w:rFonts w:asciiTheme="minorHAnsi" w:hAnsiTheme="minorHAnsi" w:cstheme="minorHAnsi"/>
                <w:b/>
                <w:bCs/>
                <w:sz w:val="36"/>
                <w:szCs w:val="36"/>
                <w:lang w:val="en-GB"/>
              </w:rPr>
              <w:t>APPLICATION FORM</w:t>
            </w:r>
          </w:p>
          <w:p w14:paraId="427D1927" w14:textId="7D103F99" w:rsidR="0081443C" w:rsidRPr="003F6DA0" w:rsidRDefault="00574FA6" w:rsidP="00672065">
            <w:pPr>
              <w:pStyle w:val="BodyText"/>
              <w:tabs>
                <w:tab w:val="left" w:pos="3009"/>
              </w:tabs>
              <w:ind w:right="28"/>
              <w:jc w:val="right"/>
              <w:rPr>
                <w:rFonts w:asciiTheme="minorHAnsi" w:hAnsiTheme="minorHAnsi" w:cstheme="minorHAnsi"/>
                <w:color w:val="auto"/>
                <w:lang w:val="en-GB"/>
              </w:rPr>
            </w:pPr>
            <w:r w:rsidRPr="003F6DA0">
              <w:rPr>
                <w:rFonts w:asciiTheme="minorHAnsi" w:hAnsiTheme="minorHAnsi" w:cstheme="minorHAnsi"/>
                <w:b/>
                <w:bCs/>
                <w:lang w:val="en-GB"/>
              </w:rPr>
              <w:t xml:space="preserve">PRIVATE AND CONFIDENTIAL </w:t>
            </w:r>
            <w:r w:rsidRPr="003F6DA0">
              <w:rPr>
                <w:rFonts w:asciiTheme="minorHAnsi" w:hAnsiTheme="minorHAnsi" w:cstheme="minorHAnsi"/>
                <w:bCs/>
                <w:i/>
                <w:lang w:val="en-GB"/>
              </w:rPr>
              <w:t xml:space="preserve">(once </w:t>
            </w:r>
            <w:proofErr w:type="gramStart"/>
            <w:r w:rsidR="00672065" w:rsidRPr="003F6DA0">
              <w:rPr>
                <w:rFonts w:asciiTheme="minorHAnsi" w:hAnsiTheme="minorHAnsi" w:cstheme="minorHAnsi"/>
                <w:bCs/>
                <w:i/>
                <w:lang w:val="en-GB"/>
              </w:rPr>
              <w:t>complete)</w:t>
            </w:r>
            <w:r w:rsidR="00672065" w:rsidRPr="003F6DA0">
              <w:rPr>
                <w:rFonts w:asciiTheme="minorHAnsi" w:hAnsiTheme="minorHAnsi" w:cstheme="minorHAnsi"/>
                <w:color w:val="FF0000"/>
                <w:lang w:val="en-GB"/>
              </w:rPr>
              <w:t xml:space="preserve">  </w:t>
            </w:r>
            <w:r w:rsidR="0081443C" w:rsidRPr="003F6DA0">
              <w:rPr>
                <w:rFonts w:asciiTheme="minorHAnsi" w:hAnsiTheme="minorHAnsi" w:cstheme="minorHAnsi"/>
                <w:color w:val="FF0000"/>
                <w:lang w:val="en-GB"/>
              </w:rPr>
              <w:t xml:space="preserve"> </w:t>
            </w:r>
            <w:proofErr w:type="gramEnd"/>
            <w:r w:rsidR="0081443C" w:rsidRPr="003F6DA0">
              <w:rPr>
                <w:rFonts w:asciiTheme="minorHAnsi" w:hAnsiTheme="minorHAnsi" w:cstheme="minorHAnsi"/>
                <w:color w:val="FF0000"/>
                <w:lang w:val="en-GB"/>
              </w:rPr>
              <w:t xml:space="preserve">                                   </w:t>
            </w:r>
            <w:r w:rsidR="0081443C" w:rsidRPr="003F6DA0">
              <w:rPr>
                <w:rFonts w:asciiTheme="minorHAnsi" w:hAnsiTheme="minorHAnsi" w:cstheme="minorHAnsi"/>
                <w:color w:val="auto"/>
                <w:lang w:val="en-GB"/>
              </w:rPr>
              <w:t xml:space="preserve"> </w:t>
            </w:r>
          </w:p>
        </w:tc>
      </w:tr>
      <w:tr w:rsidR="00B45BAA" w:rsidRPr="003F6DA0" w14:paraId="2A5A58DB" w14:textId="77777777" w:rsidTr="00A6366F">
        <w:tc>
          <w:tcPr>
            <w:tcW w:w="10800" w:type="dxa"/>
            <w:gridSpan w:val="4"/>
          </w:tcPr>
          <w:p w14:paraId="7418C6FC" w14:textId="77777777" w:rsidR="00B45BAA" w:rsidRDefault="00B45BAA" w:rsidP="00ED010C">
            <w:pPr>
              <w:pStyle w:val="BodyText"/>
              <w:rPr>
                <w:rFonts w:asciiTheme="minorHAnsi" w:hAnsiTheme="minorHAnsi" w:cstheme="minorHAnsi"/>
                <w:lang w:val="en-GB"/>
              </w:rPr>
            </w:pPr>
          </w:p>
          <w:p w14:paraId="305C0E04" w14:textId="0560F47A" w:rsidR="00B45BAA" w:rsidRPr="00B45BAA" w:rsidRDefault="00B45BAA" w:rsidP="00B45BAA">
            <w:pPr>
              <w:pStyle w:val="BodyText"/>
              <w:rPr>
                <w:rFonts w:asciiTheme="minorHAnsi" w:hAnsiTheme="minorHAnsi" w:cstheme="minorHAnsi"/>
              </w:rPr>
            </w:pPr>
            <w:r w:rsidRPr="00B45BAA">
              <w:rPr>
                <w:rFonts w:asciiTheme="minorHAnsi" w:hAnsiTheme="minorHAnsi" w:cstheme="minorHAnsi"/>
                <w:b/>
                <w:bCs/>
              </w:rPr>
              <w:t>Equality, Inclusion and Safeguarding</w:t>
            </w:r>
            <w:r w:rsidR="00772D08">
              <w:rPr>
                <w:rFonts w:asciiTheme="minorHAnsi" w:hAnsiTheme="minorHAnsi" w:cstheme="minorHAnsi"/>
                <w:b/>
                <w:bCs/>
              </w:rPr>
              <w:t xml:space="preserve">: </w:t>
            </w:r>
            <w:r w:rsidRPr="00B45BAA">
              <w:rPr>
                <w:rFonts w:asciiTheme="minorHAnsi" w:hAnsiTheme="minorHAnsi" w:cstheme="minorHAnsi"/>
              </w:rPr>
              <w:t>The Living Room is an inclusive employer. We welcome applications from all backgrounds and are committed to fairness, equality, and the safety of the people we support.</w:t>
            </w:r>
          </w:p>
          <w:p w14:paraId="6B25F5FA" w14:textId="67363260" w:rsidR="00B45BAA" w:rsidRPr="00772D08" w:rsidRDefault="00B45BAA" w:rsidP="00772D08">
            <w:pPr>
              <w:pStyle w:val="BodyText"/>
              <w:rPr>
                <w:rFonts w:asciiTheme="minorHAnsi" w:hAnsiTheme="minorHAnsi" w:cstheme="minorHAnsi"/>
              </w:rPr>
            </w:pPr>
            <w:r w:rsidRPr="00B45BAA">
              <w:rPr>
                <w:rFonts w:asciiTheme="minorHAnsi" w:hAnsiTheme="minorHAnsi" w:cstheme="minorHAnsi"/>
              </w:rPr>
              <w:t xml:space="preserve">We are proud to be a </w:t>
            </w:r>
            <w:r w:rsidRPr="00B45BAA">
              <w:rPr>
                <w:rFonts w:asciiTheme="minorHAnsi" w:hAnsiTheme="minorHAnsi" w:cstheme="minorHAnsi"/>
                <w:b/>
                <w:bCs/>
              </w:rPr>
              <w:t>Mindful Employer</w:t>
            </w:r>
            <w:r w:rsidRPr="00B45BAA">
              <w:rPr>
                <w:rFonts w:asciiTheme="minorHAnsi" w:hAnsiTheme="minorHAnsi" w:cstheme="minorHAnsi"/>
              </w:rPr>
              <w:t xml:space="preserve">, a </w:t>
            </w:r>
            <w:r w:rsidRPr="00B45BAA">
              <w:rPr>
                <w:rFonts w:asciiTheme="minorHAnsi" w:hAnsiTheme="minorHAnsi" w:cstheme="minorHAnsi"/>
                <w:b/>
                <w:bCs/>
              </w:rPr>
              <w:t>Disability Confident Committed Employer</w:t>
            </w:r>
            <w:r w:rsidRPr="00B45BAA">
              <w:rPr>
                <w:rFonts w:asciiTheme="minorHAnsi" w:hAnsiTheme="minorHAnsi" w:cstheme="minorHAnsi"/>
              </w:rPr>
              <w:t xml:space="preserve">, and a </w:t>
            </w:r>
            <w:r w:rsidRPr="00B45BAA">
              <w:rPr>
                <w:rFonts w:asciiTheme="minorHAnsi" w:hAnsiTheme="minorHAnsi" w:cstheme="minorHAnsi"/>
                <w:b/>
                <w:bCs/>
              </w:rPr>
              <w:t>Living Wage Employer</w:t>
            </w:r>
            <w:r w:rsidRPr="00B45BAA">
              <w:rPr>
                <w:rFonts w:asciiTheme="minorHAnsi" w:hAnsiTheme="minorHAnsi" w:cstheme="minorHAnsi"/>
              </w:rPr>
              <w:t>. We are also committed to safeguarding and promoting the welfare of vulnerable adults. All roles are subject to relevant checks where appropriate.</w:t>
            </w:r>
            <w:r w:rsidR="00772D08">
              <w:rPr>
                <w:rFonts w:asciiTheme="minorHAnsi" w:hAnsiTheme="minorHAnsi" w:cstheme="minorHAnsi"/>
              </w:rPr>
              <w:t xml:space="preserve"> </w:t>
            </w:r>
            <w:r w:rsidRPr="00B45BAA">
              <w:rPr>
                <w:rFonts w:asciiTheme="minorHAnsi" w:hAnsiTheme="minorHAnsi" w:cstheme="minorHAnsi"/>
              </w:rPr>
              <w:t>Please let us know if you need any adjustments to support your application or interview.</w:t>
            </w:r>
          </w:p>
        </w:tc>
      </w:tr>
      <w:tr w:rsidR="0081443C" w:rsidRPr="003F6DA0" w14:paraId="1EEC5942" w14:textId="77777777" w:rsidTr="0081443C">
        <w:trPr>
          <w:cantSplit/>
        </w:trPr>
        <w:tc>
          <w:tcPr>
            <w:tcW w:w="10800" w:type="dxa"/>
            <w:gridSpan w:val="4"/>
            <w:tcBorders>
              <w:top w:val="single" w:sz="6" w:space="0" w:color="auto"/>
              <w:left w:val="single" w:sz="6" w:space="0" w:color="auto"/>
              <w:bottom w:val="single" w:sz="6" w:space="0" w:color="auto"/>
              <w:right w:val="single" w:sz="6" w:space="0" w:color="auto"/>
            </w:tcBorders>
          </w:tcPr>
          <w:p w14:paraId="670F85B9" w14:textId="238D48CF" w:rsidR="0081443C" w:rsidRPr="003F6DA0" w:rsidRDefault="00000000" w:rsidP="00ED010C">
            <w:pPr>
              <w:pStyle w:val="TableText"/>
              <w:spacing w:before="120"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1989073758"/>
                <w:lock w:val="contentLocked"/>
                <w:placeholder>
                  <w:docPart w:val="42F6BE8EA9C04EC29235153788E92B8A"/>
                </w:placeholder>
                <w15:color w:val="000000"/>
              </w:sdtPr>
              <w:sdtContent>
                <w:r w:rsidR="0081443C" w:rsidRPr="003F6DA0">
                  <w:rPr>
                    <w:rFonts w:asciiTheme="minorHAnsi" w:hAnsiTheme="minorHAnsi" w:cstheme="minorHAnsi"/>
                    <w:b/>
                    <w:bCs/>
                    <w:color w:val="auto"/>
                    <w:sz w:val="22"/>
                    <w:szCs w:val="22"/>
                    <w:lang w:val="en-GB"/>
                  </w:rPr>
                  <w:t>Position applied for:</w:t>
                </w:r>
              </w:sdtContent>
            </w:sdt>
            <w:r w:rsidR="0081443C" w:rsidRPr="003F6DA0">
              <w:rPr>
                <w:rFonts w:asciiTheme="minorHAnsi" w:hAnsiTheme="minorHAnsi" w:cstheme="minorHAnsi"/>
                <w:b/>
                <w:bCs/>
                <w:color w:val="auto"/>
                <w:sz w:val="22"/>
                <w:szCs w:val="22"/>
                <w:lang w:val="en-GB"/>
              </w:rPr>
              <w:t xml:space="preserve"> </w:t>
            </w:r>
            <w:sdt>
              <w:sdtPr>
                <w:rPr>
                  <w:rStyle w:val="CalibriDocumentChar"/>
                  <w:rFonts w:asciiTheme="minorHAnsi" w:hAnsiTheme="minorHAnsi" w:cstheme="minorHAnsi"/>
                  <w:i/>
                  <w:color w:val="7F7F7F" w:themeColor="text1" w:themeTint="80"/>
                </w:rPr>
                <w:id w:val="76257472"/>
                <w:lock w:val="sdtLocked"/>
                <w:placeholder>
                  <w:docPart w:val="26051E50A4B7418692C60D2902D19D60"/>
                </w:placeholder>
                <w:showingPlcHdr/>
                <w15:color w:val="000000"/>
              </w:sdtPr>
              <w:sdtEndPr>
                <w:rPr>
                  <w:rStyle w:val="DefaultParagraphFont"/>
                  <w:b/>
                  <w:bCs/>
                  <w:sz w:val="22"/>
                  <w:szCs w:val="22"/>
                </w:rPr>
              </w:sdtEndPr>
              <w:sdtContent>
                <w:r w:rsidR="00632A64" w:rsidRPr="003F6DA0">
                  <w:rPr>
                    <w:rStyle w:val="PlaceholderText"/>
                    <w:rFonts w:asciiTheme="minorHAnsi" w:hAnsiTheme="minorHAnsi" w:cstheme="minorHAnsi"/>
                    <w:i/>
                    <w:color w:val="7F7F7F" w:themeColor="text1" w:themeTint="80"/>
                  </w:rPr>
                  <w:t>Enter</w:t>
                </w:r>
                <w:r w:rsidR="00632A64" w:rsidRPr="003F6DA0">
                  <w:rPr>
                    <w:rStyle w:val="PlaceholderText"/>
                    <w:rFonts w:asciiTheme="minorHAnsi" w:hAnsiTheme="minorHAnsi" w:cstheme="minorHAnsi"/>
                    <w:i/>
                    <w:color w:val="7F7F7F" w:themeColor="text1" w:themeTint="80"/>
                    <w:sz w:val="22"/>
                  </w:rPr>
                  <w:t>.</w:t>
                </w:r>
              </w:sdtContent>
            </w:sdt>
            <w:r w:rsidR="0081443C" w:rsidRPr="003F6DA0">
              <w:rPr>
                <w:rFonts w:asciiTheme="minorHAnsi" w:hAnsiTheme="minorHAnsi" w:cstheme="minorHAnsi"/>
                <w:b/>
                <w:bCs/>
                <w:color w:val="auto"/>
                <w:sz w:val="22"/>
                <w:szCs w:val="22"/>
                <w:lang w:val="en-GB"/>
              </w:rPr>
              <w:t xml:space="preserve">                   </w:t>
            </w:r>
            <w:r w:rsidR="002C479C">
              <w:rPr>
                <w:rFonts w:asciiTheme="minorHAnsi" w:hAnsiTheme="minorHAnsi" w:cstheme="minorHAnsi"/>
                <w:b/>
                <w:bCs/>
                <w:color w:val="auto"/>
                <w:sz w:val="22"/>
                <w:szCs w:val="22"/>
                <w:lang w:val="en-GB"/>
              </w:rPr>
              <w:t xml:space="preserve">                                    </w:t>
            </w:r>
            <w:sdt>
              <w:sdtPr>
                <w:rPr>
                  <w:rFonts w:asciiTheme="minorHAnsi" w:hAnsiTheme="minorHAnsi" w:cstheme="minorHAnsi"/>
                  <w:bCs/>
                  <w:color w:val="auto"/>
                  <w:sz w:val="22"/>
                  <w:szCs w:val="22"/>
                  <w:lang w:val="en-GB"/>
                </w:rPr>
                <w:id w:val="-1995019334"/>
                <w:lock w:val="contentLocked"/>
                <w:placeholder>
                  <w:docPart w:val="E8221B230B8646D5879F71B08A00678A"/>
                </w:placeholder>
              </w:sdtPr>
              <w:sdtContent>
                <w:r w:rsidR="00981141" w:rsidRPr="003F6DA0">
                  <w:rPr>
                    <w:rFonts w:asciiTheme="minorHAnsi" w:hAnsiTheme="minorHAnsi" w:cstheme="minorHAnsi"/>
                    <w:b/>
                    <w:bCs/>
                    <w:color w:val="auto"/>
                    <w:sz w:val="22"/>
                    <w:szCs w:val="22"/>
                    <w:lang w:val="en-GB"/>
                  </w:rPr>
                  <w:t>Location:</w:t>
                </w:r>
              </w:sdtContent>
            </w:sdt>
            <w:r w:rsidR="00981141" w:rsidRPr="003F6DA0">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i/>
                  <w:color w:val="7F7F7F" w:themeColor="text1" w:themeTint="80"/>
                </w:rPr>
                <w:id w:val="1822699802"/>
                <w:lock w:val="sdtLocked"/>
                <w:placeholder>
                  <w:docPart w:val="A11C4BF700574B39AB4FEB82C3AD297B"/>
                </w:placeholder>
                <w:showingPlcHdr/>
                <w15:color w:val="000000"/>
                <w:text w:multiLine="1"/>
              </w:sdtPr>
              <w:sdtEndPr>
                <w:rPr>
                  <w:rStyle w:val="DefaultParagraphFont"/>
                  <w:bCs/>
                  <w:sz w:val="22"/>
                  <w:szCs w:val="22"/>
                </w:rPr>
              </w:sdtEndPr>
              <w:sdtContent>
                <w:r w:rsidR="00981141" w:rsidRPr="003F6DA0">
                  <w:rPr>
                    <w:rStyle w:val="PlaceholderText"/>
                    <w:rFonts w:asciiTheme="minorHAnsi" w:hAnsiTheme="minorHAnsi" w:cstheme="minorHAnsi"/>
                    <w:i/>
                    <w:color w:val="7F7F7F" w:themeColor="text1" w:themeTint="80"/>
                  </w:rPr>
                  <w:t>Enter</w:t>
                </w:r>
                <w:r w:rsidR="00981141" w:rsidRPr="003F6DA0">
                  <w:rPr>
                    <w:rStyle w:val="PlaceholderText"/>
                    <w:rFonts w:asciiTheme="minorHAnsi" w:hAnsiTheme="minorHAnsi" w:cstheme="minorHAnsi"/>
                    <w:i/>
                    <w:color w:val="7F7F7F" w:themeColor="text1" w:themeTint="80"/>
                    <w:sz w:val="22"/>
                  </w:rPr>
                  <w:t>.</w:t>
                </w:r>
              </w:sdtContent>
            </w:sdt>
          </w:p>
          <w:p w14:paraId="598A04F0" w14:textId="61998852" w:rsidR="0081443C" w:rsidRPr="003F6DA0" w:rsidRDefault="0081443C" w:rsidP="00ED010C">
            <w:pPr>
              <w:pStyle w:val="TableText"/>
              <w:spacing w:before="120" w:after="120"/>
              <w:rPr>
                <w:rFonts w:asciiTheme="minorHAnsi" w:hAnsiTheme="minorHAnsi" w:cstheme="minorHAnsi"/>
                <w:b/>
                <w:color w:val="auto"/>
                <w:sz w:val="22"/>
                <w:szCs w:val="22"/>
                <w:lang w:val="en-GB"/>
              </w:rPr>
            </w:pPr>
          </w:p>
        </w:tc>
      </w:tr>
      <w:tr w:rsidR="0081443C" w:rsidRPr="003F6DA0" w14:paraId="7DC998D8" w14:textId="77777777" w:rsidTr="0081443C">
        <w:trPr>
          <w:cantSplit/>
        </w:trPr>
        <w:tc>
          <w:tcPr>
            <w:tcW w:w="10800" w:type="dxa"/>
            <w:gridSpan w:val="4"/>
            <w:tcBorders>
              <w:top w:val="single" w:sz="6" w:space="0" w:color="auto"/>
              <w:left w:val="single" w:sz="6" w:space="0" w:color="auto"/>
              <w:bottom w:val="single" w:sz="6" w:space="0" w:color="auto"/>
              <w:right w:val="single" w:sz="6" w:space="0" w:color="auto"/>
            </w:tcBorders>
          </w:tcPr>
          <w:p w14:paraId="6C290C4B" w14:textId="5A0F8BA0" w:rsidR="0081443C" w:rsidRPr="003F6DA0" w:rsidRDefault="00981141"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
                  <w:bCs/>
                  <w:color w:val="auto"/>
                  <w:sz w:val="22"/>
                  <w:szCs w:val="22"/>
                  <w:lang w:val="en-GB"/>
                </w:rPr>
                <w:id w:val="-1187987677"/>
                <w:lock w:val="contentLocked"/>
                <w:placeholder>
                  <w:docPart w:val="46C77DD4366C4B988863805EC4052335"/>
                </w:placeholder>
                <w15:color w:val="000000"/>
              </w:sdtPr>
              <w:sdtContent>
                <w:r w:rsidRPr="003F6DA0">
                  <w:rPr>
                    <w:rFonts w:asciiTheme="minorHAnsi" w:hAnsiTheme="minorHAnsi" w:cstheme="minorHAnsi"/>
                    <w:b/>
                    <w:bCs/>
                    <w:color w:val="auto"/>
                    <w:sz w:val="22"/>
                    <w:szCs w:val="22"/>
                    <w:lang w:val="en-GB"/>
                  </w:rPr>
                  <w:t>Volunteer</w:t>
                </w:r>
              </w:sdtContent>
            </w:sdt>
            <w:r w:rsidRPr="003F6DA0">
              <w:rPr>
                <w:rFonts w:asciiTheme="minorHAnsi" w:hAnsiTheme="minorHAnsi" w:cstheme="minorHAnsi"/>
                <w:b/>
                <w:bCs/>
                <w:color w:val="auto"/>
                <w:sz w:val="22"/>
                <w:szCs w:val="22"/>
                <w:lang w:val="en-GB"/>
              </w:rPr>
              <w:t xml:space="preserve"> </w:t>
            </w:r>
            <w:r w:rsidRPr="003F6DA0">
              <w:rPr>
                <w:rFonts w:asciiTheme="minorHAnsi" w:hAnsiTheme="minorHAnsi" w:cstheme="minorHAnsi"/>
                <w:bCs/>
                <w:color w:val="auto"/>
                <w:sz w:val="22"/>
                <w:szCs w:val="22"/>
                <w:lang w:val="en-GB"/>
              </w:rPr>
              <w:t xml:space="preserve">Yes  </w:t>
            </w:r>
            <w:sdt>
              <w:sdtPr>
                <w:rPr>
                  <w:rFonts w:asciiTheme="minorHAnsi" w:hAnsiTheme="minorHAnsi" w:cstheme="minorHAnsi"/>
                  <w:bCs/>
                  <w:color w:val="auto"/>
                  <w:szCs w:val="22"/>
                  <w:lang w:val="en-GB"/>
                </w:rPr>
                <w:id w:val="45966475"/>
                <w14:checkbox>
                  <w14:checked w14:val="0"/>
                  <w14:checkedState w14:val="0052" w14:font="Wingdings 2"/>
                  <w14:uncheckedState w14:val="2610" w14:font="MS Gothic"/>
                </w14:checkbox>
              </w:sdtPr>
              <w:sdtContent>
                <w:r w:rsidRPr="003F6DA0">
                  <w:rPr>
                    <w:rFonts w:ascii="Segoe UI Symbol" w:eastAsia="MS Gothic" w:hAnsi="Segoe UI Symbol" w:cs="Segoe UI Symbol"/>
                    <w:bCs/>
                    <w:color w:val="auto"/>
                    <w:szCs w:val="22"/>
                    <w:lang w:val="en-GB"/>
                  </w:rPr>
                  <w:t>☐</w:t>
                </w:r>
              </w:sdtContent>
            </w:sdt>
            <w:r w:rsidRPr="003F6DA0">
              <w:rPr>
                <w:rFonts w:asciiTheme="minorHAnsi" w:hAnsiTheme="minorHAnsi" w:cstheme="minorHAnsi"/>
                <w:bCs/>
                <w:color w:val="auto"/>
                <w:sz w:val="22"/>
                <w:szCs w:val="22"/>
                <w:lang w:val="en-GB"/>
              </w:rPr>
              <w:t xml:space="preserve">           No  </w:t>
            </w:r>
            <w:sdt>
              <w:sdtPr>
                <w:rPr>
                  <w:rStyle w:val="CalibriDocumentChar"/>
                  <w:rFonts w:asciiTheme="minorHAnsi" w:hAnsiTheme="minorHAnsi" w:cstheme="minorHAnsi"/>
                  <w:color w:val="auto"/>
                </w:rPr>
                <w:id w:val="2077542145"/>
                <w14:checkbox>
                  <w14:checked w14:val="0"/>
                  <w14:checkedState w14:val="0020" w14:font="Wingdings 2"/>
                  <w14:uncheckedState w14:val="2610" w14:font="MS Gothic"/>
                </w14:checkbox>
              </w:sdtPr>
              <w:sdtContent>
                <w:r w:rsidRPr="003F6DA0">
                  <w:rPr>
                    <w:rStyle w:val="CalibriDocumentChar"/>
                    <w:rFonts w:ascii="Segoe UI Symbol" w:eastAsia="MS Gothic" w:hAnsi="Segoe UI Symbol" w:cs="Segoe UI Symbol"/>
                    <w:color w:val="auto"/>
                  </w:rPr>
                  <w:t>☐</w:t>
                </w:r>
              </w:sdtContent>
            </w:sdt>
            <w:r w:rsidRPr="003F6DA0">
              <w:rPr>
                <w:rFonts w:asciiTheme="minorHAnsi" w:hAnsiTheme="minorHAnsi" w:cstheme="minorHAnsi"/>
                <w:bCs/>
                <w:color w:val="auto"/>
                <w:szCs w:val="22"/>
                <w:lang w:val="en-GB"/>
              </w:rPr>
              <w:t xml:space="preserve"> </w:t>
            </w:r>
            <w:r w:rsidRPr="003F6DA0">
              <w:rPr>
                <w:rFonts w:asciiTheme="minorHAnsi" w:hAnsiTheme="minorHAnsi" w:cstheme="minorHAnsi"/>
                <w:bCs/>
                <w:color w:val="auto"/>
                <w:sz w:val="22"/>
                <w:szCs w:val="22"/>
                <w:lang w:val="en-GB"/>
              </w:rPr>
              <w:t xml:space="preserve"> </w:t>
            </w:r>
          </w:p>
        </w:tc>
      </w:tr>
      <w:tr w:rsidR="0081443C" w:rsidRPr="003F6DA0" w14:paraId="7CAEDAFB" w14:textId="77777777" w:rsidTr="0081443C">
        <w:trPr>
          <w:cantSplit/>
        </w:trPr>
        <w:tc>
          <w:tcPr>
            <w:tcW w:w="10800" w:type="dxa"/>
            <w:gridSpan w:val="4"/>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bCs/>
                <w:color w:val="auto"/>
                <w:sz w:val="22"/>
                <w:szCs w:val="22"/>
                <w:lang w:val="en-GB"/>
              </w:rPr>
              <w:id w:val="367186641"/>
              <w:lock w:val="contentLocked"/>
              <w:placeholder>
                <w:docPart w:val="42F6BE8EA9C04EC29235153788E92B8A"/>
              </w:placeholder>
              <w15:color w:val="000000"/>
              <w:text/>
            </w:sdtPr>
            <w:sdtContent>
              <w:p w14:paraId="39F9A38F" w14:textId="77777777" w:rsidR="0081443C" w:rsidRPr="003F6DA0" w:rsidRDefault="0081443C" w:rsidP="00ED010C">
                <w:pPr>
                  <w:pStyle w:val="TableText"/>
                  <w:spacing w:before="120" w:after="120"/>
                  <w:rPr>
                    <w:rFonts w:asciiTheme="minorHAnsi" w:hAnsiTheme="minorHAnsi" w:cstheme="minorHAnsi"/>
                    <w:bCs/>
                    <w:color w:val="auto"/>
                    <w:sz w:val="22"/>
                    <w:szCs w:val="22"/>
                    <w:lang w:val="en-GB"/>
                  </w:rPr>
                </w:pPr>
                <w:r w:rsidRPr="003F6DA0">
                  <w:rPr>
                    <w:rFonts w:asciiTheme="minorHAnsi" w:hAnsiTheme="minorHAnsi" w:cstheme="minorHAnsi"/>
                    <w:b/>
                    <w:bCs/>
                    <w:color w:val="auto"/>
                    <w:sz w:val="22"/>
                    <w:szCs w:val="22"/>
                    <w:lang w:val="en-GB"/>
                  </w:rPr>
                  <w:t>Days and times available:</w:t>
                </w:r>
              </w:p>
            </w:sdtContent>
          </w:sdt>
          <w:sdt>
            <w:sdtPr>
              <w:rPr>
                <w:rStyle w:val="CalibriDocumentChar"/>
                <w:rFonts w:asciiTheme="minorHAnsi" w:hAnsiTheme="minorHAnsi" w:cstheme="minorHAnsi"/>
                <w:color w:val="auto"/>
              </w:rPr>
              <w:id w:val="-133103514"/>
              <w:lock w:val="sdtLocked"/>
              <w:placeholder>
                <w:docPart w:val="E1CC9B2582ED456B911A263079B53075"/>
              </w:placeholder>
              <w:showingPlcHdr/>
              <w15:color w:val="000000"/>
              <w:text w:multiLine="1"/>
            </w:sdtPr>
            <w:sdtEndPr>
              <w:rPr>
                <w:rStyle w:val="DefaultParagraphFont"/>
                <w:bCs/>
                <w:sz w:val="22"/>
                <w:szCs w:val="22"/>
              </w:rPr>
            </w:sdtEndPr>
            <w:sdtContent>
              <w:p w14:paraId="39047FFD" w14:textId="77777777" w:rsidR="0081443C" w:rsidRPr="003F6DA0" w:rsidRDefault="0081443C" w:rsidP="00ED010C">
                <w:pPr>
                  <w:pStyle w:val="TableText"/>
                  <w:spacing w:before="120" w:after="120"/>
                  <w:rPr>
                    <w:rFonts w:asciiTheme="minorHAnsi" w:hAnsiTheme="minorHAnsi" w:cstheme="minorHAnsi"/>
                    <w:bCs/>
                    <w:color w:val="auto"/>
                    <w:sz w:val="22"/>
                    <w:szCs w:val="22"/>
                    <w:lang w:val="en-GB"/>
                  </w:rPr>
                </w:pPr>
                <w:r w:rsidRPr="003F6DA0">
                  <w:rPr>
                    <w:rStyle w:val="PlaceholderText"/>
                    <w:rFonts w:asciiTheme="minorHAnsi" w:hAnsiTheme="minorHAnsi" w:cstheme="minorHAnsi"/>
                    <w:i/>
                    <w:color w:val="7F7F7F" w:themeColor="text1" w:themeTint="80"/>
                  </w:rPr>
                  <w:t>Enter</w:t>
                </w:r>
                <w:r w:rsidRPr="003F6DA0">
                  <w:rPr>
                    <w:rStyle w:val="PlaceholderText"/>
                    <w:rFonts w:asciiTheme="minorHAnsi" w:hAnsiTheme="minorHAnsi" w:cstheme="minorHAnsi"/>
                    <w:i/>
                    <w:color w:val="7F7F7F" w:themeColor="text1" w:themeTint="80"/>
                    <w:sz w:val="22"/>
                  </w:rPr>
                  <w:t>.</w:t>
                </w:r>
              </w:p>
            </w:sdtContent>
          </w:sdt>
        </w:tc>
      </w:tr>
      <w:tr w:rsidR="0081443C" w:rsidRPr="003F6DA0" w14:paraId="6FD1DCA5" w14:textId="77777777" w:rsidTr="0081443C">
        <w:trPr>
          <w:cantSplit/>
        </w:trPr>
        <w:tc>
          <w:tcPr>
            <w:tcW w:w="5103" w:type="dxa"/>
            <w:tcBorders>
              <w:top w:val="single" w:sz="6" w:space="0" w:color="auto"/>
              <w:left w:val="single" w:sz="6" w:space="0" w:color="auto"/>
              <w:bottom w:val="single" w:sz="6" w:space="0" w:color="auto"/>
              <w:right w:val="single" w:sz="6" w:space="0" w:color="auto"/>
            </w:tcBorders>
          </w:tcPr>
          <w:p w14:paraId="5B13D9BA" w14:textId="77777777" w:rsidR="0081443C" w:rsidRPr="003F6DA0" w:rsidRDefault="00000000" w:rsidP="00ED010C">
            <w:pPr>
              <w:pStyle w:val="BodyText"/>
              <w:spacing w:before="120" w:after="120"/>
              <w:rPr>
                <w:rFonts w:asciiTheme="minorHAnsi" w:hAnsiTheme="minorHAnsi" w:cstheme="minorHAnsi"/>
                <w:b/>
                <w:color w:val="auto"/>
                <w:sz w:val="22"/>
                <w:szCs w:val="22"/>
                <w:lang w:val="en-GB"/>
              </w:rPr>
            </w:pPr>
            <w:sdt>
              <w:sdtPr>
                <w:rPr>
                  <w:rFonts w:asciiTheme="minorHAnsi" w:hAnsiTheme="minorHAnsi" w:cstheme="minorHAnsi"/>
                  <w:b/>
                  <w:bCs/>
                  <w:color w:val="auto"/>
                  <w:sz w:val="22"/>
                  <w:szCs w:val="22"/>
                  <w:lang w:val="en-GB"/>
                </w:rPr>
                <w:id w:val="-961112226"/>
                <w:lock w:val="contentLocked"/>
                <w:placeholder>
                  <w:docPart w:val="42F6BE8EA9C04EC29235153788E92B8A"/>
                </w:placeholder>
              </w:sdtPr>
              <w:sdtContent>
                <w:r w:rsidR="0081443C" w:rsidRPr="003F6DA0">
                  <w:rPr>
                    <w:rFonts w:asciiTheme="minorHAnsi" w:hAnsiTheme="minorHAnsi" w:cstheme="minorHAnsi"/>
                    <w:b/>
                    <w:bCs/>
                    <w:color w:val="auto"/>
                    <w:sz w:val="22"/>
                    <w:szCs w:val="22"/>
                    <w:lang w:val="en-GB"/>
                  </w:rPr>
                  <w:t>Surname:</w:t>
                </w:r>
              </w:sdtContent>
            </w:sdt>
            <w:r w:rsidR="0081443C" w:rsidRPr="003F6DA0">
              <w:rPr>
                <w:rFonts w:asciiTheme="minorHAnsi" w:hAnsiTheme="minorHAnsi" w:cstheme="minorHAnsi"/>
                <w:b/>
                <w:bCs/>
                <w:color w:val="auto"/>
                <w:sz w:val="22"/>
                <w:szCs w:val="22"/>
                <w:lang w:val="en-GB"/>
              </w:rPr>
              <w:t xml:space="preserve"> </w:t>
            </w:r>
            <w:sdt>
              <w:sdtPr>
                <w:rPr>
                  <w:rStyle w:val="CalibriDocumentChar"/>
                  <w:rFonts w:asciiTheme="minorHAnsi" w:hAnsiTheme="minorHAnsi" w:cstheme="minorHAnsi"/>
                  <w:i/>
                  <w:color w:val="7F7F7F" w:themeColor="text1" w:themeTint="80"/>
                </w:rPr>
                <w:id w:val="-1061174571"/>
                <w:placeholder>
                  <w:docPart w:val="3504B6BA94994A4185744522D81AB05A"/>
                </w:placeholder>
                <w:showingPlcHdr/>
                <w15:color w:val="000000"/>
                <w:text w:multiLine="1"/>
              </w:sdtPr>
              <w:sdtEndPr>
                <w:rPr>
                  <w:rStyle w:val="DefaultParagraphFont"/>
                  <w:b/>
                  <w:bCs/>
                  <w:sz w:val="22"/>
                  <w:szCs w:val="22"/>
                </w:rPr>
              </w:sdtEndPr>
              <w:sdtContent>
                <w:r w:rsidR="0081443C" w:rsidRPr="003F6DA0">
                  <w:rPr>
                    <w:rStyle w:val="PlaceholderText"/>
                    <w:rFonts w:asciiTheme="minorHAnsi" w:hAnsiTheme="minorHAnsi" w:cstheme="minorHAnsi"/>
                    <w:i/>
                    <w:color w:val="7F7F7F" w:themeColor="text1" w:themeTint="80"/>
                    <w:sz w:val="24"/>
                  </w:rPr>
                  <w:t>Enter</w:t>
                </w:r>
                <w:r w:rsidR="0081443C" w:rsidRPr="003F6DA0">
                  <w:rPr>
                    <w:rStyle w:val="PlaceholderText"/>
                    <w:rFonts w:asciiTheme="minorHAnsi" w:hAnsiTheme="minorHAnsi" w:cstheme="minorHAnsi"/>
                    <w:i/>
                    <w:color w:val="7F7F7F" w:themeColor="text1" w:themeTint="80"/>
                    <w:sz w:val="22"/>
                  </w:rPr>
                  <w:t>.</w:t>
                </w:r>
              </w:sdtContent>
            </w:sdt>
          </w:p>
        </w:tc>
        <w:tc>
          <w:tcPr>
            <w:tcW w:w="3811" w:type="dxa"/>
            <w:gridSpan w:val="2"/>
            <w:tcBorders>
              <w:top w:val="single" w:sz="6" w:space="0" w:color="auto"/>
              <w:left w:val="single" w:sz="6" w:space="0" w:color="auto"/>
              <w:bottom w:val="single" w:sz="6" w:space="0" w:color="auto"/>
              <w:right w:val="single" w:sz="6" w:space="0" w:color="auto"/>
            </w:tcBorders>
          </w:tcPr>
          <w:p w14:paraId="239488DE" w14:textId="77777777" w:rsidR="0081443C" w:rsidRPr="003F6DA0" w:rsidRDefault="00000000" w:rsidP="00ED010C">
            <w:pPr>
              <w:pStyle w:val="TableText"/>
              <w:spacing w:before="120" w:after="120"/>
              <w:rPr>
                <w:rFonts w:asciiTheme="minorHAnsi" w:hAnsiTheme="minorHAnsi" w:cstheme="minorHAnsi"/>
                <w:color w:val="auto"/>
                <w:sz w:val="22"/>
                <w:szCs w:val="22"/>
                <w:lang w:val="en-GB"/>
              </w:rPr>
            </w:pPr>
            <w:sdt>
              <w:sdtPr>
                <w:rPr>
                  <w:rFonts w:asciiTheme="minorHAnsi" w:hAnsiTheme="minorHAnsi" w:cstheme="minorHAnsi"/>
                  <w:bCs/>
                  <w:color w:val="auto"/>
                  <w:sz w:val="22"/>
                  <w:szCs w:val="22"/>
                  <w:lang w:val="en-GB"/>
                </w:rPr>
                <w:id w:val="1195570889"/>
                <w:lock w:val="contentLocked"/>
                <w:placeholder>
                  <w:docPart w:val="42F6BE8EA9C04EC29235153788E92B8A"/>
                </w:placeholder>
              </w:sdtPr>
              <w:sdtContent>
                <w:r w:rsidR="0081443C" w:rsidRPr="003F6DA0">
                  <w:rPr>
                    <w:rFonts w:asciiTheme="minorHAnsi" w:hAnsiTheme="minorHAnsi" w:cstheme="minorHAnsi"/>
                    <w:b/>
                    <w:bCs/>
                    <w:color w:val="auto"/>
                    <w:sz w:val="22"/>
                    <w:szCs w:val="22"/>
                    <w:lang w:val="en-GB"/>
                  </w:rPr>
                  <w:t>Forename(s):</w:t>
                </w:r>
              </w:sdtContent>
            </w:sdt>
            <w:r w:rsidR="0081443C" w:rsidRPr="003F6DA0">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color w:val="auto"/>
                </w:rPr>
                <w:id w:val="1369113700"/>
                <w:placeholder>
                  <w:docPart w:val="7CD37B91D27F4CA18896045C057ECF61"/>
                </w:placeholder>
                <w:showingPlcHdr/>
                <w15:color w:val="000000"/>
                <w:text w:multiLine="1"/>
              </w:sdtPr>
              <w:sdtEndPr>
                <w:rPr>
                  <w:rStyle w:val="DefaultParagraphFont"/>
                  <w:bCs/>
                  <w:sz w:val="22"/>
                  <w:szCs w:val="22"/>
                </w:rPr>
              </w:sdtEndPr>
              <w:sdtContent>
                <w:r w:rsidR="0081443C" w:rsidRPr="003F6DA0">
                  <w:rPr>
                    <w:rStyle w:val="PlaceholderText"/>
                    <w:rFonts w:asciiTheme="minorHAnsi" w:hAnsiTheme="minorHAnsi" w:cstheme="minorHAnsi"/>
                    <w:i/>
                    <w:color w:val="7F7F7F" w:themeColor="text1" w:themeTint="80"/>
                  </w:rPr>
                  <w:t>Enter</w:t>
                </w:r>
                <w:r w:rsidR="0081443C" w:rsidRPr="003F6DA0">
                  <w:rPr>
                    <w:rStyle w:val="PlaceholderText"/>
                    <w:rFonts w:asciiTheme="minorHAnsi" w:hAnsiTheme="minorHAnsi" w:cstheme="minorHAnsi"/>
                    <w:i/>
                    <w:color w:val="7F7F7F" w:themeColor="text1" w:themeTint="80"/>
                    <w:sz w:val="22"/>
                  </w:rPr>
                  <w:t>.</w:t>
                </w:r>
              </w:sdtContent>
            </w:sdt>
          </w:p>
        </w:tc>
        <w:tc>
          <w:tcPr>
            <w:tcW w:w="1886"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color w:val="auto"/>
              </w:rPr>
              <w:id w:val="2126807141"/>
              <w:lock w:val="contentLocked"/>
              <w:placeholder>
                <w:docPart w:val="42F6BE8EA9C04EC29235153788E92B8A"/>
              </w:placeholder>
              <w15:color w:val="000000"/>
            </w:sdtPr>
            <w:sdtContent>
              <w:p w14:paraId="14536D64" w14:textId="77777777" w:rsidR="0081443C" w:rsidRPr="003F6DA0" w:rsidRDefault="0081443C" w:rsidP="00ED010C">
                <w:pPr>
                  <w:pStyle w:val="TableText"/>
                  <w:spacing w:before="120" w:after="120"/>
                  <w:rPr>
                    <w:rFonts w:asciiTheme="minorHAnsi" w:hAnsiTheme="minorHAnsi" w:cstheme="minorHAnsi"/>
                    <w:color w:val="auto"/>
                    <w:sz w:val="22"/>
                    <w:szCs w:val="22"/>
                    <w:lang w:val="en-GB"/>
                  </w:rPr>
                </w:pPr>
                <w:r w:rsidRPr="00227C6C">
                  <w:rPr>
                    <w:rStyle w:val="CalibriDocumentChar"/>
                    <w:rFonts w:asciiTheme="minorHAnsi" w:hAnsiTheme="minorHAnsi" w:cstheme="minorHAnsi"/>
                    <w:b/>
                    <w:color w:val="auto"/>
                    <w:sz w:val="22"/>
                    <w:szCs w:val="22"/>
                  </w:rPr>
                  <w:t>Title</w:t>
                </w:r>
                <w:r w:rsidRPr="003F6DA0">
                  <w:rPr>
                    <w:rStyle w:val="CalibriDocumentChar"/>
                    <w:rFonts w:asciiTheme="minorHAnsi" w:hAnsiTheme="minorHAnsi" w:cstheme="minorHAnsi"/>
                    <w:b/>
                    <w:color w:val="auto"/>
                    <w:sz w:val="20"/>
                    <w:szCs w:val="20"/>
                  </w:rPr>
                  <w:t>:</w:t>
                </w:r>
              </w:p>
            </w:sdtContent>
          </w:sdt>
          <w:sdt>
            <w:sdtPr>
              <w:rPr>
                <w:rFonts w:asciiTheme="minorHAnsi" w:hAnsiTheme="minorHAnsi" w:cstheme="minorHAnsi"/>
                <w:color w:val="auto"/>
                <w:sz w:val="22"/>
                <w:szCs w:val="22"/>
                <w:lang w:val="en-GB"/>
              </w:rPr>
              <w:id w:val="-1177890072"/>
              <w:placeholder>
                <w:docPart w:val="B4E349C35833437ABFBDF704867EE4E0"/>
              </w:placeholder>
              <w:showingPlcHdr/>
              <w15:color w:val="000000"/>
              <w:comboBox>
                <w:listItem w:value="Choose an item."/>
                <w:listItem w:displayText="Mr" w:value="Mr"/>
                <w:listItem w:displayText="Mrs" w:value="Mrs"/>
                <w:listItem w:displayText="Ms" w:value="Ms"/>
                <w:listItem w:displayText="Miss" w:value="Miss"/>
                <w:listItem w:displayText="Dr" w:value="Dr"/>
              </w:comboBox>
            </w:sdtPr>
            <w:sdtContent>
              <w:p w14:paraId="5F984668" w14:textId="77777777" w:rsidR="0081443C" w:rsidRPr="003F6DA0" w:rsidRDefault="0081443C" w:rsidP="00ED010C">
                <w:pPr>
                  <w:pStyle w:val="BodyText"/>
                  <w:spacing w:before="120" w:after="120"/>
                  <w:ind w:left="0"/>
                  <w:rPr>
                    <w:rFonts w:asciiTheme="minorHAnsi" w:hAnsiTheme="minorHAnsi" w:cstheme="minorHAnsi"/>
                    <w:color w:val="auto"/>
                    <w:sz w:val="22"/>
                    <w:szCs w:val="22"/>
                    <w:lang w:val="en-GB"/>
                  </w:rPr>
                </w:pPr>
                <w:r w:rsidRPr="003F6DA0">
                  <w:rPr>
                    <w:rStyle w:val="PlaceholderText"/>
                    <w:rFonts w:asciiTheme="minorHAnsi" w:hAnsiTheme="minorHAnsi" w:cstheme="minorHAnsi"/>
                    <w:i/>
                    <w:color w:val="44546A" w:themeColor="text2"/>
                    <w:sz w:val="24"/>
                  </w:rPr>
                  <w:t>Choose</w:t>
                </w:r>
                <w:r w:rsidRPr="003F6DA0">
                  <w:rPr>
                    <w:rStyle w:val="PlaceholderText"/>
                    <w:rFonts w:asciiTheme="minorHAnsi" w:hAnsiTheme="minorHAnsi" w:cstheme="minorHAnsi"/>
                    <w:i/>
                    <w:color w:val="44546A" w:themeColor="text2"/>
                    <w:sz w:val="22"/>
                  </w:rPr>
                  <w:t>.</w:t>
                </w:r>
              </w:p>
            </w:sdtContent>
          </w:sdt>
        </w:tc>
      </w:tr>
      <w:tr w:rsidR="0081443C" w:rsidRPr="003F6DA0" w14:paraId="5E50B099" w14:textId="77777777" w:rsidTr="0081443C">
        <w:trPr>
          <w:cantSplit/>
          <w:trHeight w:val="970"/>
        </w:trPr>
        <w:tc>
          <w:tcPr>
            <w:tcW w:w="10800" w:type="dxa"/>
            <w:gridSpan w:val="4"/>
            <w:tcBorders>
              <w:top w:val="single" w:sz="6" w:space="0" w:color="auto"/>
              <w:left w:val="single" w:sz="6" w:space="0" w:color="auto"/>
              <w:right w:val="single" w:sz="6" w:space="0" w:color="auto"/>
            </w:tcBorders>
          </w:tcPr>
          <w:p w14:paraId="610A901D" w14:textId="77777777" w:rsidR="0081443C" w:rsidRPr="003F6DA0" w:rsidRDefault="00000000" w:rsidP="00ED010C">
            <w:pPr>
              <w:pStyle w:val="TableText"/>
              <w:spacing w:before="120" w:after="120"/>
              <w:rPr>
                <w:rFonts w:asciiTheme="minorHAnsi" w:hAnsiTheme="minorHAnsi" w:cstheme="minorHAnsi"/>
                <w:color w:val="auto"/>
                <w:sz w:val="22"/>
                <w:szCs w:val="22"/>
                <w:lang w:val="en-GB"/>
              </w:rPr>
            </w:pPr>
            <w:sdt>
              <w:sdtPr>
                <w:rPr>
                  <w:rFonts w:asciiTheme="minorHAnsi" w:hAnsiTheme="minorHAnsi" w:cstheme="minorHAnsi"/>
                  <w:bCs/>
                  <w:color w:val="auto"/>
                  <w:sz w:val="22"/>
                  <w:szCs w:val="22"/>
                  <w:lang w:val="en-GB"/>
                </w:rPr>
                <w:id w:val="173158523"/>
                <w:lock w:val="contentLocked"/>
                <w:placeholder>
                  <w:docPart w:val="42F6BE8EA9C04EC29235153788E92B8A"/>
                </w:placeholder>
                <w15:color w:val="000000"/>
              </w:sdtPr>
              <w:sdtContent>
                <w:r w:rsidR="0081443C" w:rsidRPr="003F6DA0">
                  <w:rPr>
                    <w:rFonts w:asciiTheme="minorHAnsi" w:hAnsiTheme="minorHAnsi" w:cstheme="minorHAnsi"/>
                    <w:b/>
                    <w:bCs/>
                    <w:color w:val="auto"/>
                    <w:sz w:val="22"/>
                    <w:szCs w:val="22"/>
                    <w:lang w:val="en-GB"/>
                  </w:rPr>
                  <w:t>Address:</w:t>
                </w:r>
              </w:sdtContent>
            </w:sdt>
            <w:r w:rsidR="0081443C" w:rsidRPr="003F6DA0">
              <w:rPr>
                <w:rFonts w:asciiTheme="minorHAnsi" w:hAnsiTheme="minorHAnsi" w:cstheme="minorHAnsi"/>
                <w:bCs/>
                <w:color w:val="auto"/>
                <w:sz w:val="22"/>
                <w:szCs w:val="22"/>
                <w:lang w:val="en-GB"/>
              </w:rPr>
              <w:t xml:space="preserve"> </w:t>
            </w:r>
            <w:r w:rsidR="0081443C" w:rsidRPr="003F6DA0">
              <w:rPr>
                <w:rFonts w:asciiTheme="minorHAnsi" w:hAnsiTheme="minorHAnsi" w:cstheme="minorHAnsi"/>
                <w:color w:val="auto"/>
                <w:sz w:val="22"/>
                <w:szCs w:val="22"/>
                <w:lang w:val="en-GB"/>
              </w:rPr>
              <w:t xml:space="preserve">  </w:t>
            </w:r>
            <w:sdt>
              <w:sdtPr>
                <w:rPr>
                  <w:rStyle w:val="CalibriDocumentChar"/>
                  <w:rFonts w:asciiTheme="minorHAnsi" w:hAnsiTheme="minorHAnsi" w:cstheme="minorHAnsi"/>
                  <w:i/>
                  <w:color w:val="7F7F7F" w:themeColor="text1" w:themeTint="80"/>
                </w:rPr>
                <w:id w:val="-158697371"/>
                <w:placeholder>
                  <w:docPart w:val="E35875632DE845A5AA73F3D4CD930936"/>
                </w:placeholder>
                <w:showingPlcHdr/>
                <w15:color w:val="000000"/>
                <w:text w:multiLine="1"/>
              </w:sdtPr>
              <w:sdtEndPr>
                <w:rPr>
                  <w:rStyle w:val="DefaultParagraphFont"/>
                  <w:sz w:val="22"/>
                  <w:szCs w:val="22"/>
                </w:rPr>
              </w:sdtEndPr>
              <w:sdtContent>
                <w:r w:rsidR="0081443C" w:rsidRPr="003F6DA0">
                  <w:rPr>
                    <w:rStyle w:val="PlaceholderText"/>
                    <w:rFonts w:asciiTheme="minorHAnsi" w:hAnsiTheme="minorHAnsi" w:cstheme="minorHAnsi"/>
                    <w:i/>
                    <w:color w:val="7F7F7F" w:themeColor="text1" w:themeTint="80"/>
                  </w:rPr>
                  <w:t>Enter.</w:t>
                </w:r>
              </w:sdtContent>
            </w:sdt>
          </w:p>
          <w:p w14:paraId="6D479135" w14:textId="77777777" w:rsidR="0081443C" w:rsidRPr="003F6DA0" w:rsidRDefault="0081443C" w:rsidP="00ED010C">
            <w:pPr>
              <w:pStyle w:val="BodyText"/>
              <w:spacing w:before="0" w:after="0"/>
              <w:rPr>
                <w:rFonts w:asciiTheme="minorHAnsi" w:hAnsiTheme="minorHAnsi" w:cstheme="minorHAnsi"/>
                <w:bCs/>
                <w:color w:val="auto"/>
                <w:sz w:val="22"/>
                <w:szCs w:val="22"/>
                <w:lang w:val="en-GB"/>
              </w:rPr>
            </w:pPr>
            <w:r w:rsidRPr="003F6DA0">
              <w:rPr>
                <w:rFonts w:asciiTheme="minorHAnsi" w:hAnsiTheme="minorHAnsi" w:cstheme="minorHAnsi"/>
                <w:bCs/>
                <w:color w:val="auto"/>
                <w:sz w:val="22"/>
                <w:szCs w:val="22"/>
                <w:lang w:val="en-GB"/>
              </w:rPr>
              <w:t xml:space="preserve">                                                                                                            </w:t>
            </w:r>
          </w:p>
          <w:p w14:paraId="6D9A94F0" w14:textId="77777777" w:rsidR="0081443C" w:rsidRPr="003F6DA0" w:rsidRDefault="0081443C" w:rsidP="00ED010C">
            <w:pPr>
              <w:pStyle w:val="BodyText"/>
              <w:spacing w:before="0" w:after="0"/>
              <w:rPr>
                <w:rFonts w:asciiTheme="minorHAnsi" w:hAnsiTheme="minorHAnsi" w:cstheme="minorHAnsi"/>
                <w:bCs/>
                <w:color w:val="auto"/>
                <w:sz w:val="22"/>
                <w:szCs w:val="22"/>
                <w:lang w:val="en-GB"/>
              </w:rPr>
            </w:pPr>
          </w:p>
        </w:tc>
      </w:tr>
      <w:tr w:rsidR="0081443C" w:rsidRPr="003F6DA0" w14:paraId="76EC513E" w14:textId="77777777" w:rsidTr="0081443C">
        <w:trPr>
          <w:cantSplit/>
          <w:trHeight w:val="474"/>
        </w:trPr>
        <w:tc>
          <w:tcPr>
            <w:tcW w:w="5103" w:type="dxa"/>
            <w:tcBorders>
              <w:top w:val="single" w:sz="6" w:space="0" w:color="auto"/>
              <w:left w:val="single" w:sz="6" w:space="0" w:color="auto"/>
              <w:right w:val="single" w:sz="6" w:space="0" w:color="auto"/>
            </w:tcBorders>
          </w:tcPr>
          <w:p w14:paraId="5893CFB2" w14:textId="77777777" w:rsidR="0081443C" w:rsidRPr="003F6DA0" w:rsidRDefault="00000000"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206915533"/>
                <w:lock w:val="contentLocked"/>
                <w:placeholder>
                  <w:docPart w:val="42F6BE8EA9C04EC29235153788E92B8A"/>
                </w:placeholder>
              </w:sdtPr>
              <w:sdtContent>
                <w:r w:rsidR="0081443C" w:rsidRPr="003F6DA0">
                  <w:rPr>
                    <w:rFonts w:asciiTheme="minorHAnsi" w:hAnsiTheme="minorHAnsi" w:cstheme="minorHAnsi"/>
                    <w:b/>
                    <w:bCs/>
                    <w:color w:val="auto"/>
                    <w:sz w:val="22"/>
                    <w:szCs w:val="22"/>
                    <w:lang w:val="en-GB"/>
                  </w:rPr>
                  <w:t>Postcode:</w:t>
                </w:r>
              </w:sdtContent>
            </w:sdt>
            <w:r w:rsidR="0081443C" w:rsidRPr="003F6DA0">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i/>
                  <w:color w:val="7F7F7F" w:themeColor="text1" w:themeTint="80"/>
                </w:rPr>
                <w:id w:val="1075556222"/>
                <w:placeholder>
                  <w:docPart w:val="ABF200E8442845D68CC38640B7D3280F"/>
                </w:placeholder>
                <w:showingPlcHdr/>
                <w:text w:multiLine="1"/>
              </w:sdtPr>
              <w:sdtEndPr>
                <w:rPr>
                  <w:rStyle w:val="DefaultParagraphFont"/>
                  <w:bCs/>
                  <w:sz w:val="22"/>
                  <w:szCs w:val="22"/>
                </w:rPr>
              </w:sdtEndPr>
              <w:sdtContent>
                <w:r w:rsidR="0081443C" w:rsidRPr="003F6DA0">
                  <w:rPr>
                    <w:rStyle w:val="PlaceholderText"/>
                    <w:rFonts w:asciiTheme="minorHAnsi" w:hAnsiTheme="minorHAnsi" w:cstheme="minorHAnsi"/>
                    <w:i/>
                    <w:color w:val="7F7F7F" w:themeColor="text1" w:themeTint="80"/>
                    <w:sz w:val="22"/>
                    <w:szCs w:val="22"/>
                  </w:rPr>
                  <w:t>Enter.</w:t>
                </w:r>
              </w:sdtContent>
            </w:sdt>
            <w:r w:rsidR="0081443C" w:rsidRPr="003F6DA0">
              <w:rPr>
                <w:rFonts w:asciiTheme="minorHAnsi" w:hAnsiTheme="minorHAnsi" w:cstheme="minorHAnsi"/>
                <w:bCs/>
                <w:i/>
                <w:color w:val="7F7F7F" w:themeColor="text1" w:themeTint="80"/>
                <w:sz w:val="22"/>
                <w:szCs w:val="22"/>
                <w:lang w:val="en-GB"/>
              </w:rPr>
              <w:t xml:space="preserve">                                                                                           </w:t>
            </w:r>
          </w:p>
        </w:tc>
        <w:tc>
          <w:tcPr>
            <w:tcW w:w="5697" w:type="dxa"/>
            <w:gridSpan w:val="3"/>
            <w:tcBorders>
              <w:top w:val="single" w:sz="6" w:space="0" w:color="auto"/>
              <w:left w:val="single" w:sz="6" w:space="0" w:color="auto"/>
              <w:right w:val="single" w:sz="6" w:space="0" w:color="auto"/>
            </w:tcBorders>
          </w:tcPr>
          <w:p w14:paraId="3993D201" w14:textId="16E64D33" w:rsidR="0081443C" w:rsidRPr="003F6DA0" w:rsidRDefault="00000000"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sz w:val="22"/>
                  <w:szCs w:val="22"/>
                  <w:lang w:val="en-GB"/>
                </w:rPr>
                <w:id w:val="639772419"/>
                <w:lock w:val="contentLocked"/>
                <w:placeholder>
                  <w:docPart w:val="42F6BE8EA9C04EC29235153788E92B8A"/>
                </w:placeholder>
                <w15:color w:val="000000"/>
              </w:sdtPr>
              <w:sdtContent>
                <w:r w:rsidR="00C43293">
                  <w:rPr>
                    <w:rFonts w:asciiTheme="minorHAnsi" w:hAnsiTheme="minorHAnsi" w:cstheme="minorHAnsi"/>
                    <w:b/>
                    <w:bCs/>
                    <w:sz w:val="22"/>
                    <w:szCs w:val="22"/>
                    <w:lang w:val="en-GB"/>
                  </w:rPr>
                  <w:t>Email</w:t>
                </w:r>
                <w:r w:rsidR="0081443C" w:rsidRPr="003F6DA0">
                  <w:rPr>
                    <w:rFonts w:asciiTheme="minorHAnsi" w:hAnsiTheme="minorHAnsi" w:cstheme="minorHAnsi"/>
                    <w:b/>
                    <w:bCs/>
                    <w:sz w:val="22"/>
                    <w:szCs w:val="22"/>
                    <w:lang w:val="en-GB"/>
                  </w:rPr>
                  <w:t>:</w:t>
                </w:r>
              </w:sdtContent>
            </w:sdt>
            <w:r w:rsidR="0081443C" w:rsidRPr="003F6DA0">
              <w:rPr>
                <w:rFonts w:asciiTheme="minorHAnsi" w:hAnsiTheme="minorHAnsi" w:cstheme="minorHAnsi"/>
                <w:bCs/>
                <w:sz w:val="22"/>
                <w:szCs w:val="22"/>
                <w:lang w:val="en-GB"/>
              </w:rPr>
              <w:t xml:space="preserve">   </w:t>
            </w:r>
            <w:sdt>
              <w:sdtPr>
                <w:rPr>
                  <w:rStyle w:val="CalibriDocumentChar"/>
                  <w:rFonts w:asciiTheme="minorHAnsi" w:hAnsiTheme="minorHAnsi" w:cstheme="minorHAnsi"/>
                </w:rPr>
                <w:id w:val="-326135671"/>
                <w:placeholder>
                  <w:docPart w:val="BC9933E03C1C4116928097D5D9D6FB9F"/>
                </w:placeholder>
                <w:showingPlcHdr/>
                <w15:color w:val="000000"/>
                <w:text w:multiLine="1"/>
              </w:sdtPr>
              <w:sdtEndPr>
                <w:rPr>
                  <w:rStyle w:val="DefaultParagraphFont"/>
                  <w:bCs/>
                  <w:i/>
                  <w:color w:val="7F7F7F" w:themeColor="text1" w:themeTint="80"/>
                  <w:sz w:val="22"/>
                  <w:szCs w:val="22"/>
                  <w:lang w:val="en-GB"/>
                </w:rPr>
              </w:sdtEndPr>
              <w:sdtContent>
                <w:r w:rsidR="0081443C" w:rsidRPr="003F6DA0">
                  <w:rPr>
                    <w:rStyle w:val="PlaceholderText"/>
                    <w:rFonts w:asciiTheme="minorHAnsi" w:hAnsiTheme="minorHAnsi" w:cstheme="minorHAnsi"/>
                    <w:i/>
                    <w:color w:val="7F7F7F" w:themeColor="text1" w:themeTint="80"/>
                  </w:rPr>
                  <w:t>Enter.</w:t>
                </w:r>
              </w:sdtContent>
            </w:sdt>
            <w:r w:rsidR="0081443C" w:rsidRPr="003F6DA0">
              <w:rPr>
                <w:rFonts w:asciiTheme="minorHAnsi" w:hAnsiTheme="minorHAnsi" w:cstheme="minorHAnsi"/>
                <w:bCs/>
                <w:sz w:val="22"/>
                <w:szCs w:val="22"/>
                <w:lang w:val="en-GB"/>
              </w:rPr>
              <w:t xml:space="preserve">                                   </w:t>
            </w:r>
          </w:p>
        </w:tc>
      </w:tr>
      <w:tr w:rsidR="0081443C" w:rsidRPr="003F6DA0" w14:paraId="11A4C1AE" w14:textId="77777777" w:rsidTr="0081443C">
        <w:trPr>
          <w:cantSplit/>
          <w:trHeight w:val="510"/>
        </w:trPr>
        <w:tc>
          <w:tcPr>
            <w:tcW w:w="5103" w:type="dxa"/>
            <w:tcBorders>
              <w:top w:val="single" w:sz="6" w:space="0" w:color="auto"/>
              <w:left w:val="single" w:sz="6" w:space="0" w:color="auto"/>
              <w:right w:val="single" w:sz="6" w:space="0" w:color="auto"/>
            </w:tcBorders>
          </w:tcPr>
          <w:p w14:paraId="62F5B267" w14:textId="77777777" w:rsidR="0081443C" w:rsidRPr="003F6DA0" w:rsidRDefault="00000000" w:rsidP="00ED010C">
            <w:pPr>
              <w:pStyle w:val="BodyText"/>
              <w:spacing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375931207"/>
                <w:lock w:val="contentLocked"/>
                <w:placeholder>
                  <w:docPart w:val="42F6BE8EA9C04EC29235153788E92B8A"/>
                </w:placeholder>
              </w:sdtPr>
              <w:sdtContent>
                <w:r w:rsidR="0081443C" w:rsidRPr="003F6DA0">
                  <w:rPr>
                    <w:rFonts w:asciiTheme="minorHAnsi" w:hAnsiTheme="minorHAnsi" w:cstheme="minorHAnsi"/>
                    <w:b/>
                    <w:bCs/>
                    <w:color w:val="auto"/>
                    <w:sz w:val="22"/>
                    <w:szCs w:val="22"/>
                    <w:lang w:val="en-GB"/>
                  </w:rPr>
                  <w:t>Home Telephone:</w:t>
                </w:r>
              </w:sdtContent>
            </w:sdt>
            <w:r w:rsidR="0081443C" w:rsidRPr="003F6DA0">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color w:val="7F7F7F" w:themeColor="text1" w:themeTint="80"/>
                  <w:sz w:val="22"/>
                  <w:szCs w:val="22"/>
                </w:rPr>
                <w:id w:val="751695069"/>
                <w:placeholder>
                  <w:docPart w:val="3684A918B0664542B7BA1E02E6934657"/>
                </w:placeholder>
                <w:showingPlcHdr/>
                <w15:color w:val="000000"/>
                <w:text w:multiLine="1"/>
              </w:sdtPr>
              <w:sdtEndPr>
                <w:rPr>
                  <w:rStyle w:val="DefaultParagraphFont"/>
                  <w:bCs/>
                </w:rPr>
              </w:sdtEndPr>
              <w:sdtContent>
                <w:r w:rsidR="0081443C" w:rsidRPr="003F6DA0">
                  <w:rPr>
                    <w:rStyle w:val="PlaceholderText"/>
                    <w:rFonts w:asciiTheme="minorHAnsi" w:hAnsiTheme="minorHAnsi" w:cstheme="minorHAnsi"/>
                    <w:i/>
                    <w:color w:val="7F7F7F" w:themeColor="text1" w:themeTint="80"/>
                    <w:sz w:val="22"/>
                    <w:szCs w:val="22"/>
                  </w:rPr>
                  <w:t>Enter.</w:t>
                </w:r>
              </w:sdtContent>
            </w:sdt>
            <w:r w:rsidR="0081443C" w:rsidRPr="003F6DA0">
              <w:rPr>
                <w:rFonts w:asciiTheme="minorHAnsi" w:hAnsiTheme="minorHAnsi" w:cstheme="minorHAnsi"/>
                <w:bCs/>
                <w:color w:val="auto"/>
                <w:sz w:val="22"/>
                <w:szCs w:val="22"/>
                <w:lang w:val="en-GB"/>
              </w:rPr>
              <w:t xml:space="preserve">                                   </w:t>
            </w:r>
          </w:p>
        </w:tc>
        <w:tc>
          <w:tcPr>
            <w:tcW w:w="5697" w:type="dxa"/>
            <w:gridSpan w:val="3"/>
            <w:tcBorders>
              <w:top w:val="single" w:sz="6" w:space="0" w:color="auto"/>
              <w:left w:val="single" w:sz="6" w:space="0" w:color="auto"/>
              <w:right w:val="single" w:sz="6" w:space="0" w:color="auto"/>
            </w:tcBorders>
          </w:tcPr>
          <w:p w14:paraId="06CA156E" w14:textId="58B817EA" w:rsidR="0081443C" w:rsidRPr="003F6DA0" w:rsidRDefault="00000000" w:rsidP="00ED010C">
            <w:pPr>
              <w:pStyle w:val="BodyText"/>
              <w:spacing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1169863460"/>
                <w:lock w:val="contentLocked"/>
                <w:placeholder>
                  <w:docPart w:val="42F6BE8EA9C04EC29235153788E92B8A"/>
                </w:placeholder>
                <w15:color w:val="000000"/>
              </w:sdtPr>
              <w:sdtContent>
                <w:r w:rsidR="0081443C" w:rsidRPr="003F6DA0">
                  <w:rPr>
                    <w:rFonts w:asciiTheme="minorHAnsi" w:hAnsiTheme="minorHAnsi" w:cstheme="minorHAnsi"/>
                    <w:b/>
                    <w:bCs/>
                    <w:color w:val="auto"/>
                    <w:sz w:val="22"/>
                    <w:szCs w:val="22"/>
                    <w:lang w:val="en-GB"/>
                  </w:rPr>
                  <w:t>Mobile</w:t>
                </w:r>
                <w:r w:rsidR="00DA3BFA">
                  <w:rPr>
                    <w:rFonts w:asciiTheme="minorHAnsi" w:hAnsiTheme="minorHAnsi" w:cstheme="minorHAnsi"/>
                    <w:b/>
                    <w:bCs/>
                    <w:color w:val="auto"/>
                    <w:sz w:val="22"/>
                    <w:szCs w:val="22"/>
                    <w:lang w:val="en-GB"/>
                  </w:rPr>
                  <w:t xml:space="preserve"> No.</w:t>
                </w:r>
                <w:r w:rsidR="0081443C" w:rsidRPr="003F6DA0">
                  <w:rPr>
                    <w:rFonts w:asciiTheme="minorHAnsi" w:hAnsiTheme="minorHAnsi" w:cstheme="minorHAnsi"/>
                    <w:b/>
                    <w:bCs/>
                    <w:color w:val="auto"/>
                    <w:sz w:val="22"/>
                    <w:szCs w:val="22"/>
                    <w:lang w:val="en-GB"/>
                  </w:rPr>
                  <w:t>:</w:t>
                </w:r>
              </w:sdtContent>
            </w:sdt>
            <w:r w:rsidR="0081443C" w:rsidRPr="003F6DA0">
              <w:rPr>
                <w:rFonts w:asciiTheme="minorHAnsi" w:hAnsiTheme="minorHAnsi" w:cstheme="minorHAnsi"/>
                <w:b/>
                <w:bCs/>
                <w:color w:val="auto"/>
                <w:sz w:val="22"/>
                <w:szCs w:val="22"/>
                <w:lang w:val="en-GB"/>
              </w:rPr>
              <w:t xml:space="preserve"> </w:t>
            </w:r>
            <w:sdt>
              <w:sdtPr>
                <w:rPr>
                  <w:rStyle w:val="CalibriDocumentChar"/>
                  <w:rFonts w:asciiTheme="minorHAnsi" w:hAnsiTheme="minorHAnsi" w:cstheme="minorHAnsi"/>
                  <w:i/>
                  <w:color w:val="7F7F7F" w:themeColor="text1" w:themeTint="80"/>
                </w:rPr>
                <w:id w:val="605312233"/>
                <w:placeholder>
                  <w:docPart w:val="2B8C69EFE5014B9BBE0DD91B74F73C3F"/>
                </w:placeholder>
                <w:showingPlcHdr/>
                <w15:color w:val="000000"/>
                <w:text w:multiLine="1"/>
              </w:sdtPr>
              <w:sdtEndPr>
                <w:rPr>
                  <w:rStyle w:val="DefaultParagraphFont"/>
                  <w:b/>
                  <w:bCs/>
                  <w:sz w:val="22"/>
                  <w:szCs w:val="22"/>
                </w:rPr>
              </w:sdtEndPr>
              <w:sdtContent>
                <w:r w:rsidR="0081443C" w:rsidRPr="003F6DA0">
                  <w:rPr>
                    <w:rStyle w:val="PlaceholderText"/>
                    <w:rFonts w:asciiTheme="minorHAnsi" w:hAnsiTheme="minorHAnsi" w:cstheme="minorHAnsi"/>
                    <w:i/>
                    <w:color w:val="7F7F7F" w:themeColor="text1" w:themeTint="80"/>
                    <w:sz w:val="22"/>
                  </w:rPr>
                  <w:t>Enter</w:t>
                </w:r>
                <w:r w:rsidR="0081443C" w:rsidRPr="003F6DA0">
                  <w:rPr>
                    <w:rStyle w:val="PlaceholderText"/>
                    <w:rFonts w:asciiTheme="minorHAnsi" w:hAnsiTheme="minorHAnsi" w:cstheme="minorHAnsi"/>
                    <w:i/>
                    <w:color w:val="7F7F7F" w:themeColor="text1" w:themeTint="80"/>
                  </w:rPr>
                  <w:t>.</w:t>
                </w:r>
              </w:sdtContent>
            </w:sdt>
          </w:p>
        </w:tc>
      </w:tr>
      <w:tr w:rsidR="0081443C" w:rsidRPr="003F6DA0" w14:paraId="5547F072" w14:textId="77777777" w:rsidTr="0081443C">
        <w:trPr>
          <w:cantSplit/>
        </w:trPr>
        <w:tc>
          <w:tcPr>
            <w:tcW w:w="5103" w:type="dxa"/>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bCs/>
                <w:sz w:val="22"/>
                <w:szCs w:val="22"/>
                <w:lang w:val="en-GB"/>
              </w:rPr>
              <w:id w:val="-478454420"/>
              <w:lock w:val="contentLocked"/>
              <w:placeholder>
                <w:docPart w:val="42F6BE8EA9C04EC29235153788E92B8A"/>
              </w:placeholder>
            </w:sdtPr>
            <w:sdtContent>
              <w:p w14:paraId="73D315D7" w14:textId="77777777" w:rsidR="0081443C" w:rsidRPr="003F6DA0" w:rsidRDefault="0081443C" w:rsidP="00ED010C">
                <w:pPr>
                  <w:pStyle w:val="TableText"/>
                  <w:spacing w:before="120" w:after="120"/>
                  <w:ind w:left="284" w:hanging="142"/>
                  <w:rPr>
                    <w:rFonts w:asciiTheme="minorHAnsi" w:hAnsiTheme="minorHAnsi" w:cstheme="minorHAnsi"/>
                    <w:bCs/>
                    <w:sz w:val="22"/>
                    <w:szCs w:val="22"/>
                    <w:lang w:val="en-GB"/>
                  </w:rPr>
                </w:pPr>
                <w:r w:rsidRPr="003F6DA0">
                  <w:rPr>
                    <w:rFonts w:asciiTheme="minorHAnsi" w:hAnsiTheme="minorHAnsi" w:cstheme="minorHAnsi"/>
                    <w:b/>
                    <w:bCs/>
                    <w:sz w:val="22"/>
                    <w:szCs w:val="22"/>
                    <w:lang w:val="en-GB"/>
                  </w:rPr>
                  <w:t xml:space="preserve">I confirm I have the right the work in the UK:      </w:t>
                </w:r>
              </w:p>
            </w:sdtContent>
          </w:sdt>
          <w:p w14:paraId="03F9CE72" w14:textId="77777777" w:rsidR="0081443C" w:rsidRPr="003F6DA0" w:rsidRDefault="0081443C" w:rsidP="00ED010C">
            <w:pPr>
              <w:pStyle w:val="TableText"/>
              <w:spacing w:before="120" w:after="120"/>
              <w:ind w:hanging="144"/>
              <w:rPr>
                <w:rFonts w:asciiTheme="minorHAnsi" w:hAnsiTheme="minorHAnsi" w:cstheme="minorHAnsi"/>
                <w:bCs/>
                <w:sz w:val="22"/>
                <w:szCs w:val="22"/>
                <w:lang w:val="en-GB"/>
              </w:rPr>
            </w:pPr>
            <w:r w:rsidRPr="003F6DA0">
              <w:rPr>
                <w:rFonts w:asciiTheme="minorHAnsi" w:hAnsiTheme="minorHAnsi" w:cstheme="minorHAnsi"/>
                <w:bCs/>
                <w:sz w:val="22"/>
                <w:szCs w:val="22"/>
                <w:lang w:val="en-GB"/>
              </w:rPr>
              <w:t xml:space="preserve">                             </w:t>
            </w:r>
            <w:r w:rsidRPr="003F6DA0">
              <w:rPr>
                <w:rFonts w:asciiTheme="minorHAnsi" w:hAnsiTheme="minorHAnsi" w:cstheme="minorHAnsi"/>
                <w:bCs/>
                <w:color w:val="auto"/>
                <w:sz w:val="22"/>
                <w:szCs w:val="22"/>
                <w:lang w:val="en-GB"/>
              </w:rPr>
              <w:t xml:space="preserve">Yes  </w:t>
            </w:r>
            <w:sdt>
              <w:sdtPr>
                <w:rPr>
                  <w:rFonts w:asciiTheme="minorHAnsi" w:hAnsiTheme="minorHAnsi" w:cstheme="minorHAnsi"/>
                  <w:bCs/>
                  <w:color w:val="auto"/>
                  <w:szCs w:val="22"/>
                  <w:lang w:val="en-GB"/>
                </w:rPr>
                <w:id w:val="-2121364749"/>
                <w14:checkbox>
                  <w14:checked w14:val="0"/>
                  <w14:checkedState w14:val="0052" w14:font="Wingdings 2"/>
                  <w14:uncheckedState w14:val="2610" w14:font="MS Gothic"/>
                </w14:checkbox>
              </w:sdtPr>
              <w:sdtContent>
                <w:r w:rsidRPr="003F6DA0">
                  <w:rPr>
                    <w:rFonts w:ascii="Segoe UI Symbol" w:eastAsia="MS Gothic" w:hAnsi="Segoe UI Symbol" w:cs="Segoe UI Symbol"/>
                    <w:bCs/>
                    <w:color w:val="auto"/>
                    <w:szCs w:val="22"/>
                    <w:lang w:val="en-GB"/>
                  </w:rPr>
                  <w:t>☐</w:t>
                </w:r>
              </w:sdtContent>
            </w:sdt>
            <w:r w:rsidRPr="003F6DA0">
              <w:rPr>
                <w:rFonts w:asciiTheme="minorHAnsi" w:hAnsiTheme="minorHAnsi" w:cstheme="minorHAnsi"/>
                <w:bCs/>
                <w:color w:val="auto"/>
                <w:szCs w:val="22"/>
                <w:lang w:val="en-GB"/>
              </w:rPr>
              <w:t xml:space="preserve">  </w:t>
            </w:r>
            <w:r w:rsidRPr="003F6DA0">
              <w:rPr>
                <w:rFonts w:asciiTheme="minorHAnsi" w:hAnsiTheme="minorHAnsi" w:cstheme="minorHAnsi"/>
                <w:bCs/>
                <w:color w:val="auto"/>
                <w:sz w:val="22"/>
                <w:szCs w:val="22"/>
                <w:lang w:val="en-GB"/>
              </w:rPr>
              <w:t xml:space="preserve">         No </w:t>
            </w:r>
            <w:r w:rsidRPr="003F6DA0">
              <w:rPr>
                <w:rFonts w:asciiTheme="minorHAnsi" w:hAnsiTheme="minorHAnsi" w:cstheme="minorHAnsi"/>
                <w:bCs/>
                <w:color w:val="auto"/>
                <w:szCs w:val="22"/>
                <w:lang w:val="en-GB"/>
              </w:rPr>
              <w:t xml:space="preserve"> </w:t>
            </w:r>
            <w:sdt>
              <w:sdtPr>
                <w:rPr>
                  <w:rFonts w:asciiTheme="minorHAnsi" w:hAnsiTheme="minorHAnsi" w:cstheme="minorHAnsi"/>
                  <w:bCs/>
                  <w:color w:val="auto"/>
                  <w:szCs w:val="22"/>
                  <w:lang w:val="en-GB"/>
                </w:rPr>
                <w:id w:val="1030769400"/>
                <w14:checkbox>
                  <w14:checked w14:val="0"/>
                  <w14:checkedState w14:val="2612" w14:font="MS Gothic"/>
                  <w14:uncheckedState w14:val="2610" w14:font="MS Gothic"/>
                </w14:checkbox>
              </w:sdtPr>
              <w:sdtContent>
                <w:r w:rsidRPr="003F6DA0">
                  <w:rPr>
                    <w:rFonts w:ascii="Segoe UI Symbol" w:eastAsia="MS Gothic" w:hAnsi="Segoe UI Symbol" w:cs="Segoe UI Symbol"/>
                    <w:bCs/>
                    <w:color w:val="auto"/>
                    <w:szCs w:val="22"/>
                    <w:lang w:val="en-GB"/>
                  </w:rPr>
                  <w:t>☐</w:t>
                </w:r>
              </w:sdtContent>
            </w:sdt>
            <w:r w:rsidRPr="003F6DA0">
              <w:rPr>
                <w:rFonts w:asciiTheme="minorHAnsi" w:hAnsiTheme="minorHAnsi" w:cstheme="minorHAnsi"/>
                <w:bCs/>
                <w:color w:val="auto"/>
                <w:szCs w:val="22"/>
                <w:lang w:val="en-GB"/>
              </w:rPr>
              <w:t xml:space="preserve">  </w:t>
            </w:r>
          </w:p>
          <w:sdt>
            <w:sdtPr>
              <w:rPr>
                <w:rFonts w:asciiTheme="minorHAnsi" w:hAnsiTheme="minorHAnsi" w:cstheme="minorHAnsi"/>
                <w:i/>
                <w:sz w:val="20"/>
                <w:szCs w:val="20"/>
              </w:rPr>
              <w:id w:val="1225712278"/>
              <w:lock w:val="contentLocked"/>
              <w:placeholder>
                <w:docPart w:val="42F6BE8EA9C04EC29235153788E92B8A"/>
              </w:placeholder>
              <w:text/>
            </w:sdtPr>
            <w:sdtContent>
              <w:p w14:paraId="2171B046" w14:textId="77777777" w:rsidR="0081443C" w:rsidRPr="003F6DA0" w:rsidRDefault="0081443C" w:rsidP="00ED010C">
                <w:pPr>
                  <w:pStyle w:val="TableText"/>
                  <w:spacing w:before="120" w:after="120"/>
                  <w:rPr>
                    <w:rFonts w:asciiTheme="minorHAnsi" w:hAnsiTheme="minorHAnsi" w:cstheme="minorHAnsi"/>
                    <w:bCs/>
                    <w:sz w:val="22"/>
                    <w:szCs w:val="22"/>
                    <w:lang w:val="en-GB"/>
                  </w:rPr>
                </w:pPr>
                <w:r w:rsidRPr="003F6DA0">
                  <w:rPr>
                    <w:rFonts w:asciiTheme="minorHAnsi" w:hAnsiTheme="minorHAnsi" w:cstheme="minorHAnsi"/>
                    <w:i/>
                    <w:sz w:val="20"/>
                    <w:szCs w:val="20"/>
                  </w:rPr>
                  <w:t>Required by section 23(1) of the Immigration, Asylum and Nationality Act 2006</w:t>
                </w:r>
              </w:p>
            </w:sdtContent>
          </w:sdt>
        </w:tc>
        <w:tc>
          <w:tcPr>
            <w:tcW w:w="5697" w:type="dxa"/>
            <w:gridSpan w:val="3"/>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bCs/>
                <w:color w:val="auto"/>
                <w:sz w:val="22"/>
                <w:szCs w:val="22"/>
                <w:lang w:val="en-GB"/>
              </w:rPr>
              <w:id w:val="-310261835"/>
              <w:lock w:val="contentLocked"/>
              <w:placeholder>
                <w:docPart w:val="42F6BE8EA9C04EC29235153788E92B8A"/>
              </w:placeholder>
            </w:sdtPr>
            <w:sdtContent>
              <w:p w14:paraId="21844480" w14:textId="77777777" w:rsidR="0081443C" w:rsidRPr="003F6DA0" w:rsidRDefault="0081443C" w:rsidP="00ED010C">
                <w:pPr>
                  <w:pStyle w:val="TableText"/>
                  <w:spacing w:before="120" w:after="120"/>
                  <w:ind w:left="284" w:hanging="142"/>
                  <w:rPr>
                    <w:rFonts w:asciiTheme="minorHAnsi" w:hAnsiTheme="minorHAnsi" w:cstheme="minorHAnsi"/>
                    <w:bCs/>
                    <w:color w:val="auto"/>
                    <w:sz w:val="22"/>
                    <w:szCs w:val="22"/>
                    <w:lang w:val="en-GB"/>
                  </w:rPr>
                </w:pPr>
                <w:r w:rsidRPr="003F6DA0">
                  <w:rPr>
                    <w:rFonts w:asciiTheme="minorHAnsi" w:hAnsiTheme="minorHAnsi" w:cstheme="minorHAnsi"/>
                    <w:b/>
                    <w:bCs/>
                    <w:color w:val="auto"/>
                    <w:sz w:val="22"/>
                    <w:szCs w:val="22"/>
                    <w:lang w:val="en-GB"/>
                  </w:rPr>
                  <w:t xml:space="preserve">Do you have UK employment restrictions?                   </w:t>
                </w:r>
              </w:p>
            </w:sdtContent>
          </w:sdt>
          <w:p w14:paraId="6A449885" w14:textId="77777777" w:rsidR="0081443C" w:rsidRPr="003F6DA0" w:rsidRDefault="0081443C" w:rsidP="00ED010C">
            <w:pPr>
              <w:pStyle w:val="TableText"/>
              <w:spacing w:before="120" w:after="120"/>
              <w:ind w:left="284" w:hanging="142"/>
              <w:rPr>
                <w:rFonts w:asciiTheme="minorHAnsi" w:hAnsiTheme="minorHAnsi" w:cstheme="minorHAnsi"/>
                <w:bCs/>
                <w:color w:val="auto"/>
                <w:sz w:val="22"/>
                <w:szCs w:val="22"/>
                <w:lang w:val="en-GB"/>
              </w:rPr>
            </w:pPr>
            <w:r w:rsidRPr="003F6DA0">
              <w:rPr>
                <w:rFonts w:asciiTheme="minorHAnsi" w:hAnsiTheme="minorHAnsi" w:cstheme="minorHAnsi"/>
                <w:bCs/>
                <w:color w:val="auto"/>
                <w:sz w:val="22"/>
                <w:szCs w:val="22"/>
                <w:lang w:val="en-GB"/>
              </w:rPr>
              <w:t xml:space="preserve">                            Yes  </w:t>
            </w:r>
            <w:sdt>
              <w:sdtPr>
                <w:rPr>
                  <w:rFonts w:asciiTheme="minorHAnsi" w:hAnsiTheme="minorHAnsi" w:cstheme="minorHAnsi"/>
                  <w:bCs/>
                  <w:color w:val="auto"/>
                  <w:szCs w:val="22"/>
                  <w:lang w:val="en-GB"/>
                </w:rPr>
                <w:id w:val="-1637939870"/>
                <w14:checkbox>
                  <w14:checked w14:val="0"/>
                  <w14:checkedState w14:val="0052" w14:font="Wingdings 2"/>
                  <w14:uncheckedState w14:val="2610" w14:font="MS Gothic"/>
                </w14:checkbox>
              </w:sdtPr>
              <w:sdtContent>
                <w:r w:rsidRPr="003F6DA0">
                  <w:rPr>
                    <w:rFonts w:ascii="Segoe UI Symbol" w:eastAsia="MS Gothic" w:hAnsi="Segoe UI Symbol" w:cs="Segoe UI Symbol"/>
                    <w:bCs/>
                    <w:color w:val="auto"/>
                    <w:szCs w:val="22"/>
                    <w:lang w:val="en-GB"/>
                  </w:rPr>
                  <w:t>☐</w:t>
                </w:r>
              </w:sdtContent>
            </w:sdt>
            <w:r w:rsidRPr="003F6DA0">
              <w:rPr>
                <w:rFonts w:asciiTheme="minorHAnsi" w:hAnsiTheme="minorHAnsi" w:cstheme="minorHAnsi"/>
                <w:bCs/>
                <w:color w:val="auto"/>
                <w:sz w:val="22"/>
                <w:szCs w:val="22"/>
                <w:lang w:val="en-GB"/>
              </w:rPr>
              <w:t xml:space="preserve">           No  </w:t>
            </w:r>
            <w:sdt>
              <w:sdtPr>
                <w:rPr>
                  <w:rFonts w:asciiTheme="minorHAnsi" w:hAnsiTheme="minorHAnsi" w:cstheme="minorHAnsi"/>
                  <w:bCs/>
                  <w:color w:val="auto"/>
                  <w:szCs w:val="22"/>
                  <w:lang w:val="en-GB"/>
                </w:rPr>
                <w:id w:val="-753045076"/>
                <w14:checkbox>
                  <w14:checked w14:val="0"/>
                  <w14:checkedState w14:val="2612" w14:font="MS Gothic"/>
                  <w14:uncheckedState w14:val="2610" w14:font="MS Gothic"/>
                </w14:checkbox>
              </w:sdtPr>
              <w:sdtContent>
                <w:r w:rsidRPr="003F6DA0">
                  <w:rPr>
                    <w:rFonts w:ascii="Segoe UI Symbol" w:eastAsia="MS Gothic" w:hAnsi="Segoe UI Symbol" w:cs="Segoe UI Symbol"/>
                    <w:bCs/>
                    <w:color w:val="auto"/>
                    <w:szCs w:val="22"/>
                    <w:lang w:val="en-GB"/>
                  </w:rPr>
                  <w:t>☐</w:t>
                </w:r>
              </w:sdtContent>
            </w:sdt>
            <w:r w:rsidRPr="003F6DA0">
              <w:rPr>
                <w:rFonts w:asciiTheme="minorHAnsi" w:hAnsiTheme="minorHAnsi" w:cstheme="minorHAnsi"/>
                <w:bCs/>
                <w:color w:val="auto"/>
                <w:szCs w:val="22"/>
                <w:lang w:val="en-GB"/>
              </w:rPr>
              <w:t xml:space="preserve"> </w:t>
            </w:r>
            <w:r w:rsidRPr="003F6DA0">
              <w:rPr>
                <w:rFonts w:asciiTheme="minorHAnsi" w:hAnsiTheme="minorHAnsi" w:cstheme="minorHAnsi"/>
                <w:bCs/>
                <w:color w:val="auto"/>
                <w:sz w:val="22"/>
                <w:szCs w:val="22"/>
                <w:lang w:val="en-GB"/>
              </w:rPr>
              <w:t xml:space="preserve"> </w:t>
            </w:r>
          </w:p>
          <w:p w14:paraId="649C2518" w14:textId="77777777" w:rsidR="0081443C" w:rsidRPr="003F6DA0" w:rsidRDefault="00000000" w:rsidP="00ED010C">
            <w:pPr>
              <w:tabs>
                <w:tab w:val="left" w:pos="3870"/>
              </w:tabs>
              <w:rPr>
                <w:rFonts w:asciiTheme="minorHAnsi" w:hAnsiTheme="minorHAnsi" w:cstheme="minorHAnsi"/>
              </w:rPr>
            </w:pPr>
            <w:sdt>
              <w:sdtPr>
                <w:rPr>
                  <w:rStyle w:val="CalibriDocumentChar"/>
                  <w:rFonts w:asciiTheme="minorHAnsi" w:hAnsiTheme="minorHAnsi" w:cstheme="minorHAnsi"/>
                </w:rPr>
                <w:id w:val="1035778489"/>
                <w:lock w:val="contentLocked"/>
                <w:placeholder>
                  <w:docPart w:val="2391930E20FE4D31BC67D8881BFEF4D2"/>
                </w:placeholder>
                <w:showingPlcHdr/>
                <w:text w:multiLine="1"/>
              </w:sdtPr>
              <w:sdtEndPr>
                <w:rPr>
                  <w:rStyle w:val="DefaultParagraphFont"/>
                  <w:color w:val="auto"/>
                  <w:lang w:val="en-GB"/>
                </w:rPr>
              </w:sdtEndPr>
              <w:sdtContent>
                <w:r w:rsidR="0081443C" w:rsidRPr="003F6DA0">
                  <w:rPr>
                    <w:rStyle w:val="PlaceholderText"/>
                    <w:rFonts w:asciiTheme="minorHAnsi" w:hAnsiTheme="minorHAnsi" w:cstheme="minorHAnsi"/>
                    <w:i/>
                    <w:sz w:val="22"/>
                  </w:rPr>
                  <w:t>If yes enter details here</w:t>
                </w:r>
                <w:r w:rsidR="0081443C" w:rsidRPr="003F6DA0">
                  <w:rPr>
                    <w:rStyle w:val="PlaceholderText"/>
                    <w:rFonts w:asciiTheme="minorHAnsi" w:hAnsiTheme="minorHAnsi" w:cstheme="minorHAnsi"/>
                  </w:rPr>
                  <w:t>.</w:t>
                </w:r>
              </w:sdtContent>
            </w:sdt>
            <w:r w:rsidR="0081443C" w:rsidRPr="003F6DA0">
              <w:rPr>
                <w:rFonts w:asciiTheme="minorHAnsi" w:hAnsiTheme="minorHAnsi" w:cstheme="minorHAnsi"/>
              </w:rPr>
              <w:tab/>
            </w:r>
          </w:p>
        </w:tc>
      </w:tr>
      <w:tr w:rsidR="0081443C" w:rsidRPr="003F6DA0" w14:paraId="420452E9" w14:textId="77777777" w:rsidTr="0081443C">
        <w:trPr>
          <w:cantSplit/>
        </w:trPr>
        <w:tc>
          <w:tcPr>
            <w:tcW w:w="5103" w:type="dxa"/>
            <w:tcBorders>
              <w:top w:val="single" w:sz="6" w:space="0" w:color="auto"/>
              <w:left w:val="single" w:sz="6" w:space="0" w:color="auto"/>
              <w:bottom w:val="single" w:sz="6" w:space="0" w:color="auto"/>
              <w:right w:val="single" w:sz="6" w:space="0" w:color="auto"/>
            </w:tcBorders>
          </w:tcPr>
          <w:p w14:paraId="43E02061" w14:textId="77777777" w:rsidR="0081443C" w:rsidRPr="003F6DA0" w:rsidRDefault="0081443C" w:rsidP="00ED010C">
            <w:pPr>
              <w:pStyle w:val="TableText"/>
              <w:spacing w:before="120" w:after="120"/>
              <w:rPr>
                <w:rFonts w:asciiTheme="minorHAnsi" w:hAnsiTheme="minorHAnsi" w:cstheme="minorHAnsi"/>
                <w:bCs/>
                <w:sz w:val="22"/>
                <w:szCs w:val="22"/>
                <w:lang w:val="en-GB"/>
              </w:rPr>
            </w:pPr>
            <w:r w:rsidRPr="003F6DA0">
              <w:rPr>
                <w:rFonts w:asciiTheme="minorHAnsi" w:hAnsiTheme="minorHAnsi" w:cstheme="minorHAnsi"/>
                <w:bCs/>
                <w:sz w:val="22"/>
                <w:szCs w:val="22"/>
                <w:lang w:val="en-GB"/>
              </w:rPr>
              <w:t xml:space="preserve">Current driving licence?         </w:t>
            </w:r>
            <w:r w:rsidRPr="003F6DA0">
              <w:rPr>
                <w:rFonts w:asciiTheme="minorHAnsi" w:hAnsiTheme="minorHAnsi" w:cstheme="minorHAnsi"/>
                <w:bCs/>
                <w:color w:val="auto"/>
                <w:sz w:val="22"/>
                <w:szCs w:val="22"/>
                <w:lang w:val="en-GB"/>
              </w:rPr>
              <w:t xml:space="preserve">Yes  </w:t>
            </w:r>
            <w:r w:rsidRPr="003F6DA0">
              <w:rPr>
                <w:rFonts w:asciiTheme="minorHAnsi" w:hAnsiTheme="minorHAnsi" w:cstheme="minorHAnsi"/>
                <w:bCs/>
                <w:color w:val="auto"/>
                <w:szCs w:val="22"/>
                <w:lang w:val="en-GB"/>
              </w:rPr>
              <w:sym w:font="Symbol" w:char="F0FF"/>
            </w:r>
            <w:r w:rsidRPr="003F6DA0">
              <w:rPr>
                <w:rFonts w:asciiTheme="minorHAnsi" w:hAnsiTheme="minorHAnsi" w:cstheme="minorHAnsi"/>
                <w:bCs/>
                <w:color w:val="auto"/>
                <w:sz w:val="22"/>
                <w:szCs w:val="22"/>
                <w:lang w:val="en-GB"/>
              </w:rPr>
              <w:t xml:space="preserve">           No </w:t>
            </w:r>
            <w:r w:rsidRPr="003F6DA0">
              <w:rPr>
                <w:rFonts w:asciiTheme="minorHAnsi" w:hAnsiTheme="minorHAnsi" w:cstheme="minorHAnsi"/>
                <w:bCs/>
                <w:color w:val="auto"/>
                <w:szCs w:val="22"/>
                <w:lang w:val="en-GB"/>
              </w:rPr>
              <w:t xml:space="preserve"> </w:t>
            </w:r>
            <w:r w:rsidRPr="003F6DA0">
              <w:rPr>
                <w:rFonts w:asciiTheme="minorHAnsi" w:hAnsiTheme="minorHAnsi" w:cstheme="minorHAnsi"/>
                <w:bCs/>
                <w:color w:val="auto"/>
                <w:szCs w:val="22"/>
                <w:lang w:val="en-GB"/>
              </w:rPr>
              <w:sym w:font="Symbol" w:char="F0FF"/>
            </w:r>
            <w:r w:rsidRPr="003F6DA0">
              <w:rPr>
                <w:rFonts w:asciiTheme="minorHAnsi" w:hAnsiTheme="minorHAnsi" w:cstheme="minorHAnsi"/>
                <w:bCs/>
                <w:color w:val="auto"/>
                <w:szCs w:val="22"/>
                <w:lang w:val="en-GB"/>
              </w:rPr>
              <w:t xml:space="preserve">  </w:t>
            </w:r>
          </w:p>
          <w:p w14:paraId="0846F059" w14:textId="77777777" w:rsidR="0081443C" w:rsidRPr="003F6DA0" w:rsidRDefault="00000000" w:rsidP="00ED010C">
            <w:pPr>
              <w:pStyle w:val="TableText"/>
              <w:spacing w:before="120" w:after="120"/>
              <w:ind w:right="137"/>
              <w:rPr>
                <w:rFonts w:asciiTheme="minorHAnsi" w:hAnsiTheme="minorHAnsi" w:cstheme="minorHAnsi"/>
                <w:sz w:val="22"/>
                <w:szCs w:val="22"/>
                <w:lang w:val="en-GB"/>
              </w:rPr>
            </w:pPr>
            <w:sdt>
              <w:sdtPr>
                <w:rPr>
                  <w:rFonts w:asciiTheme="minorHAnsi" w:hAnsiTheme="minorHAnsi" w:cstheme="minorHAnsi"/>
                  <w:bCs/>
                  <w:sz w:val="22"/>
                  <w:szCs w:val="22"/>
                  <w:lang w:val="en-GB"/>
                </w:rPr>
                <w:id w:val="-475538237"/>
                <w:lock w:val="contentLocked"/>
                <w:placeholder>
                  <w:docPart w:val="42F6BE8EA9C04EC29235153788E92B8A"/>
                </w:placeholder>
                <w15:color w:val="000000"/>
              </w:sdtPr>
              <w:sdtContent>
                <w:r w:rsidR="0081443C" w:rsidRPr="003F6DA0">
                  <w:rPr>
                    <w:rFonts w:asciiTheme="minorHAnsi" w:hAnsiTheme="minorHAnsi" w:cstheme="minorHAnsi"/>
                    <w:b/>
                    <w:bCs/>
                    <w:sz w:val="22"/>
                    <w:szCs w:val="22"/>
                    <w:lang w:val="en-GB"/>
                  </w:rPr>
                  <w:t>Expiry Date:</w:t>
                </w:r>
              </w:sdtContent>
            </w:sdt>
            <w:r w:rsidR="0081443C" w:rsidRPr="003F6DA0">
              <w:rPr>
                <w:rFonts w:asciiTheme="minorHAnsi" w:hAnsiTheme="minorHAnsi" w:cstheme="minorHAnsi"/>
                <w:bCs/>
                <w:sz w:val="22"/>
                <w:szCs w:val="22"/>
                <w:lang w:val="en-GB"/>
              </w:rPr>
              <w:t xml:space="preserve"> </w:t>
            </w:r>
            <w:sdt>
              <w:sdtPr>
                <w:rPr>
                  <w:rStyle w:val="CalibriDocumentChar"/>
                  <w:rFonts w:asciiTheme="minorHAnsi" w:hAnsiTheme="minorHAnsi" w:cstheme="minorHAnsi"/>
                  <w:sz w:val="22"/>
                  <w:szCs w:val="22"/>
                </w:rPr>
                <w:id w:val="1424692920"/>
                <w:placeholder>
                  <w:docPart w:val="9E8DD832019A4AA5ABAF623ACAD283BC"/>
                </w:placeholder>
                <w:showingPlcHdr/>
                <w:date>
                  <w:dateFormat w:val="dd/MM/yyyy"/>
                  <w:lid w:val="en-GB"/>
                  <w:storeMappedDataAs w:val="dateTime"/>
                  <w:calendar w:val="gregorian"/>
                </w:date>
              </w:sdtPr>
              <w:sdtEndPr>
                <w:rPr>
                  <w:rStyle w:val="DefaultParagraphFont"/>
                  <w:bCs/>
                </w:rPr>
              </w:sdtEndPr>
              <w:sdtContent>
                <w:r w:rsidR="0081443C" w:rsidRPr="003F6DA0">
                  <w:rPr>
                    <w:rStyle w:val="PlaceholderText"/>
                    <w:rFonts w:asciiTheme="minorHAnsi" w:hAnsiTheme="minorHAnsi" w:cstheme="minorHAnsi"/>
                    <w:i/>
                    <w:sz w:val="22"/>
                    <w:szCs w:val="22"/>
                  </w:rPr>
                  <w:t>Enter.</w:t>
                </w:r>
              </w:sdtContent>
            </w:sdt>
          </w:p>
        </w:tc>
        <w:tc>
          <w:tcPr>
            <w:tcW w:w="5697" w:type="dxa"/>
            <w:gridSpan w:val="3"/>
            <w:tcBorders>
              <w:top w:val="single" w:sz="6" w:space="0" w:color="auto"/>
              <w:left w:val="single" w:sz="6" w:space="0" w:color="auto"/>
              <w:bottom w:val="single" w:sz="6" w:space="0" w:color="auto"/>
              <w:right w:val="single" w:sz="6" w:space="0" w:color="auto"/>
            </w:tcBorders>
          </w:tcPr>
          <w:p w14:paraId="247F4845" w14:textId="77777777" w:rsidR="0081443C" w:rsidRPr="003F6DA0" w:rsidRDefault="0081443C" w:rsidP="00ED010C">
            <w:pPr>
              <w:pStyle w:val="TableText"/>
              <w:spacing w:before="120" w:after="120"/>
              <w:ind w:hanging="144"/>
              <w:rPr>
                <w:rFonts w:asciiTheme="minorHAnsi" w:hAnsiTheme="minorHAnsi" w:cstheme="minorHAnsi"/>
                <w:sz w:val="22"/>
                <w:szCs w:val="22"/>
                <w:lang w:val="en-GB"/>
              </w:rPr>
            </w:pPr>
            <w:r w:rsidRPr="003F6DA0">
              <w:rPr>
                <w:rFonts w:asciiTheme="minorHAnsi" w:hAnsiTheme="minorHAnsi" w:cstheme="minorHAnsi"/>
                <w:bCs/>
                <w:sz w:val="22"/>
                <w:szCs w:val="22"/>
                <w:lang w:val="en-GB"/>
              </w:rPr>
              <w:t xml:space="preserve">Details of endorsements </w:t>
            </w:r>
            <w:r w:rsidRPr="003F6DA0">
              <w:rPr>
                <w:rFonts w:asciiTheme="minorHAnsi" w:hAnsiTheme="minorHAnsi" w:cstheme="minorHAnsi"/>
                <w:bCs/>
                <w:i/>
                <w:sz w:val="20"/>
                <w:szCs w:val="20"/>
                <w:lang w:val="en-GB"/>
              </w:rPr>
              <w:t>(if any):</w:t>
            </w:r>
            <w:sdt>
              <w:sdtPr>
                <w:rPr>
                  <w:rStyle w:val="CalibriDocumentChar"/>
                  <w:rFonts w:asciiTheme="minorHAnsi" w:hAnsiTheme="minorHAnsi" w:cstheme="minorHAnsi"/>
                  <w:sz w:val="22"/>
                  <w:szCs w:val="22"/>
                </w:rPr>
                <w:id w:val="266669081"/>
                <w:placeholder>
                  <w:docPart w:val="BA12F14406304A1CB7C5EB93A05428A0"/>
                </w:placeholder>
                <w:showingPlcHdr/>
                <w:text w:multiLine="1"/>
              </w:sdtPr>
              <w:sdtEndPr>
                <w:rPr>
                  <w:rStyle w:val="DefaultParagraphFont"/>
                  <w:bCs/>
                  <w:i/>
                </w:rPr>
              </w:sdtEndPr>
              <w:sdtContent>
                <w:r w:rsidRPr="003F6DA0">
                  <w:rPr>
                    <w:rStyle w:val="PlaceholderText"/>
                    <w:rFonts w:asciiTheme="minorHAnsi" w:hAnsiTheme="minorHAnsi" w:cstheme="minorHAnsi"/>
                    <w:i/>
                    <w:color w:val="7F7F7F" w:themeColor="text1" w:themeTint="80"/>
                    <w:sz w:val="22"/>
                    <w:szCs w:val="22"/>
                  </w:rPr>
                  <w:t>Enter.</w:t>
                </w:r>
              </w:sdtContent>
            </w:sdt>
          </w:p>
        </w:tc>
      </w:tr>
    </w:tbl>
    <w:sdt>
      <w:sdtPr>
        <w:rPr>
          <w:rFonts w:asciiTheme="minorHAnsi" w:hAnsiTheme="minorHAnsi" w:cstheme="minorHAnsi"/>
          <w:b/>
          <w:bCs/>
          <w:sz w:val="28"/>
          <w:szCs w:val="28"/>
          <w:lang w:val="en-GB"/>
        </w:rPr>
        <w:id w:val="-1062404474"/>
        <w:lock w:val="contentLocked"/>
        <w:placeholder>
          <w:docPart w:val="42F6BE8EA9C04EC29235153788E92B8A"/>
        </w:placeholder>
      </w:sdtPr>
      <w:sdtContent>
        <w:p w14:paraId="3AED984D" w14:textId="77777777" w:rsidR="0081443C" w:rsidRPr="003F6DA0" w:rsidRDefault="0081443C" w:rsidP="00ED010C">
          <w:pPr>
            <w:pStyle w:val="BodyText"/>
            <w:spacing w:before="120" w:after="120"/>
            <w:ind w:hanging="142"/>
            <w:rPr>
              <w:rFonts w:asciiTheme="minorHAnsi" w:hAnsiTheme="minorHAnsi" w:cstheme="minorHAnsi"/>
              <w:b/>
              <w:bCs/>
              <w:sz w:val="28"/>
              <w:szCs w:val="28"/>
              <w:lang w:val="en-GB"/>
            </w:rPr>
          </w:pPr>
          <w:r w:rsidRPr="003F6DA0">
            <w:rPr>
              <w:rFonts w:asciiTheme="minorHAnsi" w:hAnsiTheme="minorHAnsi" w:cstheme="minorHAnsi"/>
              <w:b/>
              <w:bCs/>
              <w:sz w:val="28"/>
              <w:szCs w:val="28"/>
              <w:lang w:val="en-GB"/>
            </w:rPr>
            <w:t>EDUCATION HISTORY</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3F6DA0" w14:paraId="251727E9"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b/>
                <w:bCs/>
                <w:sz w:val="22"/>
                <w:szCs w:val="22"/>
                <w:lang w:val="en-GB"/>
              </w:rPr>
              <w:id w:val="-407000883"/>
              <w:lock w:val="contentLocked"/>
              <w:placeholder>
                <w:docPart w:val="42F6BE8EA9C04EC29235153788E92B8A"/>
              </w:placeholder>
            </w:sdtPr>
            <w:sdtContent>
              <w:p w14:paraId="47F88BC7" w14:textId="77777777" w:rsidR="0081443C" w:rsidRPr="003F6DA0" w:rsidRDefault="0081443C" w:rsidP="00ED010C">
                <w:pPr>
                  <w:pStyle w:val="TableText"/>
                  <w:rPr>
                    <w:rFonts w:asciiTheme="minorHAnsi" w:hAnsiTheme="minorHAnsi" w:cstheme="minorHAnsi"/>
                    <w:b/>
                    <w:sz w:val="22"/>
                    <w:szCs w:val="22"/>
                    <w:lang w:val="en-GB"/>
                  </w:rPr>
                </w:pPr>
                <w:r w:rsidRPr="003F6DA0">
                  <w:rPr>
                    <w:rFonts w:asciiTheme="minorHAnsi" w:hAnsiTheme="minorHAnsi" w:cstheme="minorHAnsi"/>
                    <w:b/>
                    <w:bCs/>
                    <w:sz w:val="22"/>
                    <w:szCs w:val="22"/>
                    <w:lang w:val="en-GB"/>
                  </w:rPr>
                  <w:t>List qualification/s, including dates obtained:</w:t>
                </w:r>
              </w:p>
            </w:sdtContent>
          </w:sdt>
        </w:tc>
      </w:tr>
      <w:tr w:rsidR="0081443C" w:rsidRPr="003F6DA0" w14:paraId="016A9E82" w14:textId="77777777" w:rsidTr="006C2FD4">
        <w:trPr>
          <w:trHeight w:val="1974"/>
        </w:trPr>
        <w:tc>
          <w:tcPr>
            <w:tcW w:w="10800"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1783260895"/>
              <w:placeholder>
                <w:docPart w:val="059FCC42A25F4981848B21B347F66D02"/>
              </w:placeholder>
              <w:showingPlcHdr/>
              <w15:color w:val="000000"/>
              <w:text w:multiLine="1"/>
            </w:sdtPr>
            <w:sdtEndPr>
              <w:rPr>
                <w:rStyle w:val="DefaultParagraphFont"/>
                <w:sz w:val="18"/>
                <w:szCs w:val="20"/>
              </w:rPr>
            </w:sdtEndPr>
            <w:sdtContent>
              <w:p w14:paraId="0462EE97" w14:textId="77777777" w:rsidR="0081443C" w:rsidRPr="003F6DA0" w:rsidRDefault="0081443C" w:rsidP="00ED010C">
                <w:pPr>
                  <w:pStyle w:val="BodyText"/>
                  <w:spacing w:before="120" w:after="120"/>
                  <w:ind w:left="0"/>
                  <w:rPr>
                    <w:rStyle w:val="CalibriDocumentChar"/>
                    <w:rFonts w:asciiTheme="minorHAnsi" w:hAnsiTheme="minorHAnsi" w:cstheme="minorHAnsi"/>
                  </w:rPr>
                </w:pPr>
                <w:r w:rsidRPr="003F6DA0">
                  <w:rPr>
                    <w:rStyle w:val="PlaceholderText"/>
                    <w:rFonts w:asciiTheme="minorHAnsi" w:hAnsiTheme="minorHAnsi" w:cstheme="minorHAnsi"/>
                    <w:i/>
                    <w:sz w:val="24"/>
                  </w:rPr>
                  <w:t>Enter</w:t>
                </w:r>
              </w:p>
            </w:sdtContent>
          </w:sdt>
          <w:p w14:paraId="6267BB45" w14:textId="77777777" w:rsidR="0081443C" w:rsidRPr="003F6DA0" w:rsidRDefault="0081443C" w:rsidP="00ED010C">
            <w:pPr>
              <w:pStyle w:val="BodyText"/>
              <w:spacing w:before="120" w:after="120"/>
              <w:ind w:left="0"/>
              <w:rPr>
                <w:rFonts w:asciiTheme="minorHAnsi" w:hAnsiTheme="minorHAnsi" w:cstheme="minorHAnsi"/>
                <w:sz w:val="18"/>
                <w:lang w:val="en-GB"/>
              </w:rPr>
            </w:pPr>
          </w:p>
          <w:p w14:paraId="40882A8C" w14:textId="77777777" w:rsidR="00393786" w:rsidRPr="003F6DA0" w:rsidRDefault="00393786" w:rsidP="00ED010C">
            <w:pPr>
              <w:pStyle w:val="BodyText"/>
              <w:spacing w:before="120" w:after="120"/>
              <w:ind w:left="0"/>
              <w:rPr>
                <w:rFonts w:asciiTheme="minorHAnsi" w:hAnsiTheme="minorHAnsi" w:cstheme="minorHAnsi"/>
                <w:sz w:val="18"/>
                <w:lang w:val="en-GB"/>
              </w:rPr>
            </w:pPr>
          </w:p>
          <w:p w14:paraId="42D50697" w14:textId="77777777" w:rsidR="00393786" w:rsidRPr="003F6DA0" w:rsidRDefault="00393786" w:rsidP="00ED010C">
            <w:pPr>
              <w:pStyle w:val="BodyText"/>
              <w:spacing w:before="120" w:after="120"/>
              <w:ind w:left="0"/>
              <w:rPr>
                <w:rFonts w:asciiTheme="minorHAnsi" w:hAnsiTheme="minorHAnsi" w:cstheme="minorHAnsi"/>
                <w:sz w:val="18"/>
                <w:lang w:val="en-GB"/>
              </w:rPr>
            </w:pPr>
          </w:p>
        </w:tc>
      </w:tr>
      <w:tr w:rsidR="0081443C" w:rsidRPr="003F6DA0" w14:paraId="72842980"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b/>
                <w:bCs/>
                <w:sz w:val="22"/>
                <w:szCs w:val="22"/>
                <w:lang w:val="en-GB"/>
              </w:rPr>
              <w:id w:val="566311629"/>
              <w:lock w:val="contentLocked"/>
              <w:placeholder>
                <w:docPart w:val="42F6BE8EA9C04EC29235153788E92B8A"/>
              </w:placeholder>
            </w:sdtPr>
            <w:sdtContent>
              <w:p w14:paraId="724F97EC" w14:textId="77777777" w:rsidR="0081443C" w:rsidRPr="003F6DA0" w:rsidRDefault="0081443C" w:rsidP="00ED010C">
                <w:pPr>
                  <w:pStyle w:val="TableText"/>
                  <w:rPr>
                    <w:rFonts w:asciiTheme="minorHAnsi" w:hAnsiTheme="minorHAnsi" w:cstheme="minorHAnsi"/>
                    <w:b/>
                    <w:sz w:val="22"/>
                    <w:szCs w:val="22"/>
                    <w:lang w:val="en-GB"/>
                  </w:rPr>
                </w:pPr>
                <w:r w:rsidRPr="003F6DA0">
                  <w:rPr>
                    <w:rFonts w:asciiTheme="minorHAnsi" w:hAnsiTheme="minorHAnsi" w:cstheme="minorHAnsi"/>
                    <w:b/>
                    <w:bCs/>
                    <w:sz w:val="22"/>
                    <w:szCs w:val="22"/>
                    <w:lang w:val="en-GB"/>
                  </w:rPr>
                  <w:t>Other training, including dates obtained:</w:t>
                </w:r>
              </w:p>
            </w:sdtContent>
          </w:sdt>
        </w:tc>
      </w:tr>
      <w:tr w:rsidR="0081443C" w:rsidRPr="003F6DA0" w14:paraId="7F3D05F0" w14:textId="77777777" w:rsidTr="00ED010C">
        <w:tc>
          <w:tcPr>
            <w:tcW w:w="10800"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325289862"/>
              <w:placeholder>
                <w:docPart w:val="F35C607A38B3452BB09654B4758710CB"/>
              </w:placeholder>
              <w:showingPlcHdr/>
              <w:text w:multiLine="1"/>
            </w:sdtPr>
            <w:sdtEndPr>
              <w:rPr>
                <w:rStyle w:val="DefaultParagraphFont"/>
                <w:sz w:val="18"/>
                <w:szCs w:val="20"/>
              </w:rPr>
            </w:sdtEndPr>
            <w:sdtContent>
              <w:p w14:paraId="5339071D" w14:textId="04C92F21" w:rsidR="0081443C" w:rsidRPr="003F6DA0" w:rsidRDefault="00EE6C52" w:rsidP="00ED010C">
                <w:pPr>
                  <w:pStyle w:val="BodyText"/>
                  <w:spacing w:before="120" w:after="120"/>
                  <w:ind w:left="0"/>
                  <w:rPr>
                    <w:rStyle w:val="CalibriDocumentChar"/>
                    <w:rFonts w:asciiTheme="minorHAnsi" w:hAnsiTheme="minorHAnsi" w:cstheme="minorHAnsi"/>
                  </w:rPr>
                </w:pPr>
                <w:r>
                  <w:rPr>
                    <w:rStyle w:val="PlaceholderText"/>
                    <w:rFonts w:asciiTheme="minorHAnsi" w:hAnsiTheme="minorHAnsi" w:cstheme="minorHAnsi"/>
                    <w:i/>
                    <w:sz w:val="24"/>
                  </w:rPr>
                  <w:t>Enter</w:t>
                </w:r>
                <w:r w:rsidR="0081443C" w:rsidRPr="003F6DA0">
                  <w:rPr>
                    <w:rStyle w:val="PlaceholderText"/>
                    <w:rFonts w:asciiTheme="minorHAnsi" w:hAnsiTheme="minorHAnsi" w:cstheme="minorHAnsi"/>
                    <w:i/>
                  </w:rPr>
                  <w:t>.</w:t>
                </w:r>
              </w:p>
            </w:sdtContent>
          </w:sdt>
          <w:p w14:paraId="4DD2C7DD" w14:textId="77777777" w:rsidR="0081443C" w:rsidRPr="003F6DA0" w:rsidRDefault="0081443C" w:rsidP="00ED010C">
            <w:pPr>
              <w:pStyle w:val="BodyText"/>
              <w:spacing w:before="120" w:after="120"/>
              <w:ind w:left="0"/>
              <w:rPr>
                <w:rFonts w:asciiTheme="minorHAnsi" w:hAnsiTheme="minorHAnsi" w:cstheme="minorHAnsi"/>
                <w:sz w:val="24"/>
                <w:szCs w:val="24"/>
                <w:lang w:val="en-GB"/>
              </w:rPr>
            </w:pPr>
          </w:p>
          <w:p w14:paraId="2A4A4B71" w14:textId="77777777" w:rsidR="0081443C" w:rsidRPr="003F6DA0" w:rsidRDefault="0081443C" w:rsidP="00ED010C">
            <w:pPr>
              <w:pStyle w:val="BodyText"/>
              <w:spacing w:before="120" w:after="120"/>
              <w:ind w:left="0"/>
              <w:rPr>
                <w:rFonts w:asciiTheme="minorHAnsi" w:hAnsiTheme="minorHAnsi" w:cstheme="minorHAnsi"/>
                <w:sz w:val="24"/>
                <w:szCs w:val="24"/>
                <w:lang w:val="en-GB"/>
              </w:rPr>
            </w:pPr>
          </w:p>
        </w:tc>
      </w:tr>
    </w:tbl>
    <w:p w14:paraId="6319CADC" w14:textId="77777777" w:rsidR="0081443C" w:rsidRPr="003F6DA0" w:rsidRDefault="0081443C" w:rsidP="003F6DA0">
      <w:pPr>
        <w:pStyle w:val="Caption"/>
        <w:spacing w:before="0" w:after="0"/>
        <w:ind w:left="0"/>
        <w:rPr>
          <w:rFonts w:asciiTheme="minorHAnsi" w:hAnsiTheme="minorHAnsi" w:cstheme="minorHAnsi"/>
        </w:rPr>
      </w:pPr>
    </w:p>
    <w:sdt>
      <w:sdtPr>
        <w:rPr>
          <w:rFonts w:asciiTheme="minorHAnsi" w:hAnsiTheme="minorHAnsi" w:cstheme="minorHAnsi"/>
        </w:rPr>
        <w:id w:val="-660087612"/>
        <w:lock w:val="contentLocked"/>
        <w:placeholder>
          <w:docPart w:val="42F6BE8EA9C04EC29235153788E92B8A"/>
        </w:placeholder>
      </w:sdtPr>
      <w:sdtContent>
        <w:p w14:paraId="6F8851BB" w14:textId="77777777" w:rsidR="0081443C" w:rsidRPr="003F6DA0" w:rsidRDefault="0081443C" w:rsidP="00ED010C">
          <w:pPr>
            <w:pStyle w:val="Caption"/>
            <w:spacing w:before="0" w:after="0"/>
            <w:rPr>
              <w:rFonts w:asciiTheme="minorHAnsi" w:hAnsiTheme="minorHAnsi" w:cstheme="minorHAnsi"/>
            </w:rPr>
          </w:pPr>
          <w:r w:rsidRPr="003F6DA0">
            <w:rPr>
              <w:rFonts w:asciiTheme="minorHAnsi" w:hAnsiTheme="minorHAnsi" w:cstheme="minorHAnsi"/>
            </w:rPr>
            <w:t>OTHER CURRENT EMPLOYMENT/VOLUNTEERING</w:t>
          </w:r>
        </w:p>
      </w:sdtContent>
    </w:sdt>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3"/>
      </w:tblGrid>
      <w:tr w:rsidR="0081443C" w:rsidRPr="003F6DA0" w14:paraId="317E9C65" w14:textId="77777777" w:rsidTr="00ED010C">
        <w:tc>
          <w:tcPr>
            <w:tcW w:w="10913" w:type="dxa"/>
            <w:shd w:val="clear" w:color="auto" w:fill="BFBFBF"/>
          </w:tcPr>
          <w:sdt>
            <w:sdtPr>
              <w:rPr>
                <w:rFonts w:asciiTheme="minorHAnsi" w:hAnsiTheme="minorHAnsi" w:cstheme="minorHAnsi"/>
                <w:sz w:val="22"/>
                <w:szCs w:val="22"/>
                <w:lang w:val="en-GB"/>
              </w:rPr>
              <w:id w:val="-1616128956"/>
              <w:lock w:val="contentLocked"/>
              <w:placeholder>
                <w:docPart w:val="42F6BE8EA9C04EC29235153788E92B8A"/>
              </w:placeholder>
              <w:text/>
            </w:sdtPr>
            <w:sdtContent>
              <w:p w14:paraId="5BB45DC8" w14:textId="77777777" w:rsidR="0081443C" w:rsidRPr="003F6DA0" w:rsidRDefault="0081443C" w:rsidP="00ED010C">
                <w:pPr>
                  <w:pStyle w:val="TableText"/>
                  <w:tabs>
                    <w:tab w:val="left" w:pos="137"/>
                  </w:tabs>
                  <w:spacing w:before="120" w:after="120"/>
                  <w:rPr>
                    <w:rFonts w:asciiTheme="minorHAnsi" w:hAnsiTheme="minorHAnsi" w:cstheme="minorHAnsi"/>
                    <w:sz w:val="22"/>
                    <w:szCs w:val="22"/>
                    <w:lang w:val="en-GB"/>
                  </w:rPr>
                </w:pPr>
                <w:r w:rsidRPr="003F6DA0">
                  <w:rPr>
                    <w:rFonts w:asciiTheme="minorHAnsi" w:hAnsiTheme="minorHAnsi" w:cstheme="minorHAnsi"/>
                    <w:sz w:val="22"/>
                    <w:szCs w:val="22"/>
                    <w:lang w:val="en-GB"/>
                  </w:rPr>
                  <w:t>Provide details of other employment or volunteering role you would continue with, if you were to be successful in obtaining the position applied for:</w:t>
                </w:r>
              </w:p>
            </w:sdtContent>
          </w:sdt>
        </w:tc>
      </w:tr>
      <w:tr w:rsidR="0081443C" w:rsidRPr="003F6DA0" w14:paraId="7C623F83" w14:textId="77777777" w:rsidTr="00ED010C">
        <w:tc>
          <w:tcPr>
            <w:tcW w:w="10913" w:type="dxa"/>
          </w:tcPr>
          <w:sdt>
            <w:sdtPr>
              <w:rPr>
                <w:rStyle w:val="CalibriDocumentChar"/>
                <w:rFonts w:asciiTheme="minorHAnsi" w:hAnsiTheme="minorHAnsi" w:cstheme="minorHAnsi"/>
              </w:rPr>
              <w:id w:val="-1596849361"/>
              <w:lock w:val="sdtLocked"/>
              <w:placeholder>
                <w:docPart w:val="5BAEA6B127F24FCE84972C65841EC4DA"/>
              </w:placeholder>
              <w:showingPlcHdr/>
              <w15:color w:val="000000"/>
              <w:text w:multiLine="1"/>
            </w:sdtPr>
            <w:sdtEndPr>
              <w:rPr>
                <w:rStyle w:val="DefaultParagraphFont"/>
                <w:b/>
                <w:bCs/>
                <w:color w:val="auto"/>
                <w:sz w:val="28"/>
                <w:szCs w:val="28"/>
                <w:lang w:val="en-GB"/>
              </w:rPr>
            </w:sdtEndPr>
            <w:sdtContent>
              <w:p w14:paraId="6142A741" w14:textId="77777777" w:rsidR="0081443C" w:rsidRPr="003F6DA0" w:rsidRDefault="0081443C" w:rsidP="00ED010C">
                <w:pPr>
                  <w:autoSpaceDE w:val="0"/>
                  <w:autoSpaceDN w:val="0"/>
                  <w:adjustRightInd w:val="0"/>
                  <w:rPr>
                    <w:rFonts w:asciiTheme="minorHAnsi" w:hAnsiTheme="minorHAnsi" w:cstheme="minorHAnsi"/>
                    <w:b/>
                    <w:bCs/>
                    <w:sz w:val="28"/>
                    <w:szCs w:val="28"/>
                  </w:rPr>
                </w:pPr>
                <w:r w:rsidRPr="003F6DA0">
                  <w:rPr>
                    <w:rStyle w:val="PlaceholderText"/>
                    <w:rFonts w:asciiTheme="minorHAnsi" w:hAnsiTheme="minorHAnsi" w:cstheme="minorHAnsi"/>
                    <w:i/>
                    <w:color w:val="7F7F7F" w:themeColor="text1" w:themeTint="80"/>
                  </w:rPr>
                  <w:t>Click or tap here to enter text.</w:t>
                </w:r>
              </w:p>
            </w:sdtContent>
          </w:sdt>
          <w:p w14:paraId="55175D47" w14:textId="77777777" w:rsidR="0081443C" w:rsidRPr="003F6DA0" w:rsidRDefault="0081443C" w:rsidP="00ED010C">
            <w:pPr>
              <w:autoSpaceDE w:val="0"/>
              <w:autoSpaceDN w:val="0"/>
              <w:adjustRightInd w:val="0"/>
              <w:rPr>
                <w:rFonts w:asciiTheme="minorHAnsi" w:hAnsiTheme="minorHAnsi" w:cstheme="minorHAnsi"/>
                <w:b/>
                <w:bCs/>
                <w:sz w:val="28"/>
                <w:szCs w:val="28"/>
              </w:rPr>
            </w:pPr>
          </w:p>
        </w:tc>
      </w:tr>
    </w:tbl>
    <w:p w14:paraId="602B72CF" w14:textId="77777777" w:rsidR="0081443C" w:rsidRPr="003F6DA0" w:rsidRDefault="0081443C" w:rsidP="0081443C">
      <w:pPr>
        <w:pStyle w:val="BodyText"/>
        <w:spacing w:before="0" w:after="0"/>
        <w:rPr>
          <w:rFonts w:asciiTheme="minorHAnsi" w:hAnsiTheme="minorHAnsi" w:cstheme="minorHAnsi"/>
          <w:b/>
          <w:bCs/>
          <w:sz w:val="8"/>
          <w:szCs w:val="28"/>
          <w:lang w:val="en-GB"/>
        </w:rPr>
      </w:pPr>
    </w:p>
    <w:p w14:paraId="7DE05087" w14:textId="1AF80E93" w:rsidR="0081443C" w:rsidRPr="003F6DA0" w:rsidRDefault="0081443C" w:rsidP="0081443C">
      <w:pPr>
        <w:pStyle w:val="BodyText"/>
        <w:spacing w:before="0" w:after="0"/>
        <w:rPr>
          <w:rFonts w:asciiTheme="minorHAnsi" w:hAnsiTheme="minorHAnsi" w:cstheme="minorHAnsi"/>
          <w:color w:val="auto"/>
          <w:lang w:val="en-GB"/>
        </w:rPr>
      </w:pPr>
      <w:r w:rsidRPr="003F6DA0">
        <w:rPr>
          <w:rFonts w:asciiTheme="minorHAnsi" w:hAnsiTheme="minorHAnsi" w:cstheme="minorHAnsi"/>
          <w:b/>
          <w:bCs/>
          <w:sz w:val="28"/>
          <w:szCs w:val="28"/>
          <w:lang w:val="en-GB"/>
        </w:rPr>
        <w:t xml:space="preserve">EMPLOYMENT HISTORY </w:t>
      </w:r>
      <w:r w:rsidRPr="003F6DA0">
        <w:rPr>
          <w:rFonts w:asciiTheme="minorHAnsi" w:hAnsiTheme="minorHAnsi" w:cstheme="minorHAnsi"/>
          <w:bCs/>
          <w:i/>
          <w:sz w:val="22"/>
          <w:szCs w:val="22"/>
          <w:lang w:val="en-GB"/>
        </w:rPr>
        <w:t xml:space="preserve">(Please complete in full </w:t>
      </w:r>
      <w:r w:rsidR="005A4081" w:rsidRPr="003F6DA0">
        <w:rPr>
          <w:rFonts w:asciiTheme="minorHAnsi" w:hAnsiTheme="minorHAnsi" w:cstheme="minorHAnsi"/>
          <w:bCs/>
          <w:i/>
          <w:sz w:val="22"/>
          <w:szCs w:val="22"/>
          <w:lang w:val="en-GB"/>
        </w:rPr>
        <w:t>inc.</w:t>
      </w:r>
      <w:r w:rsidRPr="003F6DA0">
        <w:rPr>
          <w:rFonts w:asciiTheme="minorHAnsi" w:hAnsiTheme="minorHAnsi" w:cstheme="minorHAnsi"/>
          <w:bCs/>
          <w:i/>
          <w:sz w:val="22"/>
          <w:szCs w:val="22"/>
          <w:lang w:val="en-GB"/>
        </w:rPr>
        <w:t xml:space="preserve"> present/last job first </w:t>
      </w:r>
      <w:r w:rsidR="005A4081" w:rsidRPr="003F6DA0">
        <w:rPr>
          <w:rFonts w:asciiTheme="minorHAnsi" w:hAnsiTheme="minorHAnsi" w:cstheme="minorHAnsi"/>
          <w:bCs/>
          <w:i/>
          <w:color w:val="auto"/>
          <w:sz w:val="22"/>
          <w:szCs w:val="22"/>
          <w:lang w:val="en-GB"/>
        </w:rPr>
        <w:t>or</w:t>
      </w:r>
      <w:r w:rsidRPr="003F6DA0">
        <w:rPr>
          <w:rFonts w:asciiTheme="minorHAnsi" w:hAnsiTheme="minorHAnsi" w:cstheme="minorHAnsi"/>
          <w:bCs/>
          <w:i/>
          <w:color w:val="auto"/>
          <w:sz w:val="22"/>
          <w:szCs w:val="22"/>
          <w:lang w:val="en-GB"/>
        </w:rPr>
        <w:t xml:space="preserve"> attach</w:t>
      </w:r>
      <w:r w:rsidR="005A4081" w:rsidRPr="003F6DA0">
        <w:rPr>
          <w:rFonts w:asciiTheme="minorHAnsi" w:hAnsiTheme="minorHAnsi" w:cstheme="minorHAnsi"/>
          <w:bCs/>
          <w:i/>
          <w:color w:val="auto"/>
          <w:sz w:val="22"/>
          <w:szCs w:val="22"/>
          <w:lang w:val="en-GB"/>
        </w:rPr>
        <w:t>/supply</w:t>
      </w:r>
      <w:r w:rsidRPr="003F6DA0">
        <w:rPr>
          <w:rFonts w:asciiTheme="minorHAnsi" w:hAnsiTheme="minorHAnsi" w:cstheme="minorHAnsi"/>
          <w:bCs/>
          <w:i/>
          <w:color w:val="auto"/>
          <w:sz w:val="22"/>
          <w:szCs w:val="22"/>
          <w:lang w:val="en-GB"/>
        </w:rPr>
        <w:t xml:space="preserve"> a CV if available)</w:t>
      </w:r>
    </w:p>
    <w:tbl>
      <w:tblPr>
        <w:tblW w:w="10773" w:type="dxa"/>
        <w:tblInd w:w="43" w:type="dxa"/>
        <w:tblLayout w:type="fixed"/>
        <w:tblCellMar>
          <w:left w:w="43" w:type="dxa"/>
          <w:right w:w="43" w:type="dxa"/>
        </w:tblCellMar>
        <w:tblLook w:val="0000" w:firstRow="0" w:lastRow="0" w:firstColumn="0" w:lastColumn="0" w:noHBand="0" w:noVBand="0"/>
      </w:tblPr>
      <w:tblGrid>
        <w:gridCol w:w="1934"/>
        <w:gridCol w:w="2886"/>
        <w:gridCol w:w="2551"/>
        <w:gridCol w:w="1701"/>
        <w:gridCol w:w="1701"/>
      </w:tblGrid>
      <w:tr w:rsidR="0081443C" w:rsidRPr="003F6DA0" w14:paraId="6DF2B801" w14:textId="77777777" w:rsidTr="004E2285">
        <w:tc>
          <w:tcPr>
            <w:tcW w:w="1934" w:type="dxa"/>
            <w:tcBorders>
              <w:top w:val="single" w:sz="6" w:space="0" w:color="auto"/>
              <w:left w:val="single" w:sz="6" w:space="0" w:color="auto"/>
              <w:bottom w:val="single" w:sz="6" w:space="0" w:color="auto"/>
              <w:right w:val="single" w:sz="6" w:space="0" w:color="auto"/>
            </w:tcBorders>
            <w:shd w:val="clear" w:color="auto" w:fill="BFBFBF"/>
          </w:tcPr>
          <w:p w14:paraId="04D1A4F2" w14:textId="785D8D15" w:rsidR="0081443C" w:rsidRPr="003F6DA0" w:rsidRDefault="006927A2" w:rsidP="006927A2">
            <w:pPr>
              <w:pStyle w:val="TableText"/>
              <w:spacing w:before="240" w:after="0"/>
              <w:jc w:val="center"/>
              <w:rPr>
                <w:rFonts w:asciiTheme="minorHAnsi" w:hAnsiTheme="minorHAnsi" w:cstheme="minorHAnsi"/>
                <w:b/>
                <w:iCs/>
                <w:lang w:val="en-GB"/>
              </w:rPr>
            </w:pPr>
            <w:r w:rsidRPr="003F6DA0">
              <w:rPr>
                <w:rFonts w:asciiTheme="minorHAnsi" w:hAnsiTheme="minorHAnsi" w:cstheme="minorHAnsi"/>
                <w:b/>
                <w:iCs/>
                <w:lang w:val="en-GB"/>
              </w:rPr>
              <w:t>JOB TITLE</w:t>
            </w:r>
          </w:p>
        </w:tc>
        <w:tc>
          <w:tcPr>
            <w:tcW w:w="2886" w:type="dxa"/>
            <w:tcBorders>
              <w:top w:val="single" w:sz="6" w:space="0" w:color="auto"/>
              <w:left w:val="single" w:sz="6" w:space="0" w:color="auto"/>
              <w:bottom w:val="single" w:sz="6" w:space="0" w:color="auto"/>
              <w:right w:val="single" w:sz="6" w:space="0" w:color="auto"/>
            </w:tcBorders>
            <w:shd w:val="clear" w:color="auto" w:fill="BFBFBF"/>
          </w:tcPr>
          <w:p w14:paraId="2B73EA8B" w14:textId="7AE5CF62" w:rsidR="0081443C" w:rsidRPr="003F6DA0" w:rsidRDefault="00053F49" w:rsidP="00AF181B">
            <w:pPr>
              <w:pStyle w:val="TableText"/>
              <w:spacing w:before="120" w:after="0"/>
              <w:jc w:val="center"/>
              <w:rPr>
                <w:rFonts w:asciiTheme="minorHAnsi" w:hAnsiTheme="minorHAnsi" w:cstheme="minorHAnsi"/>
                <w:b/>
                <w:bCs/>
                <w:szCs w:val="20"/>
                <w:lang w:val="en-GB"/>
              </w:rPr>
            </w:pPr>
            <w:r w:rsidRPr="003F6DA0">
              <w:rPr>
                <w:rFonts w:asciiTheme="minorHAnsi" w:hAnsiTheme="minorHAnsi" w:cstheme="minorHAnsi"/>
                <w:b/>
                <w:bCs/>
                <w:color w:val="auto"/>
                <w:szCs w:val="20"/>
                <w:lang w:val="en-GB"/>
              </w:rPr>
              <w:t xml:space="preserve">EMPLOYER </w:t>
            </w:r>
            <w:r w:rsidR="0081443C" w:rsidRPr="003F6DA0">
              <w:rPr>
                <w:rFonts w:asciiTheme="minorHAnsi" w:hAnsiTheme="minorHAnsi" w:cstheme="minorHAnsi"/>
                <w:b/>
                <w:bCs/>
                <w:color w:val="auto"/>
                <w:szCs w:val="20"/>
                <w:lang w:val="en-GB"/>
              </w:rPr>
              <w:t>NAME</w:t>
            </w:r>
            <w:r w:rsidR="00E6012F" w:rsidRPr="003F6DA0">
              <w:rPr>
                <w:rFonts w:asciiTheme="minorHAnsi" w:hAnsiTheme="minorHAnsi" w:cstheme="minorHAnsi"/>
                <w:b/>
                <w:bCs/>
                <w:color w:val="auto"/>
                <w:szCs w:val="20"/>
                <w:lang w:val="en-GB"/>
              </w:rPr>
              <w:t xml:space="preserve"> </w:t>
            </w:r>
            <w:r w:rsidR="0081443C" w:rsidRPr="003F6DA0">
              <w:rPr>
                <w:rFonts w:asciiTheme="minorHAnsi" w:hAnsiTheme="minorHAnsi" w:cstheme="minorHAnsi"/>
                <w:b/>
                <w:bCs/>
                <w:color w:val="auto"/>
                <w:szCs w:val="20"/>
                <w:lang w:val="en-GB"/>
              </w:rPr>
              <w:t>AND CONTACT</w:t>
            </w:r>
          </w:p>
        </w:tc>
        <w:tc>
          <w:tcPr>
            <w:tcW w:w="2551" w:type="dxa"/>
            <w:tcBorders>
              <w:top w:val="single" w:sz="6" w:space="0" w:color="auto"/>
              <w:left w:val="single" w:sz="6" w:space="0" w:color="auto"/>
              <w:bottom w:val="single" w:sz="6" w:space="0" w:color="auto"/>
              <w:right w:val="single" w:sz="6" w:space="0" w:color="auto"/>
            </w:tcBorders>
            <w:shd w:val="clear" w:color="auto" w:fill="BFBFBF"/>
          </w:tcPr>
          <w:p w14:paraId="18F9AE64" w14:textId="0B647B53" w:rsidR="0081443C" w:rsidRPr="003F6DA0" w:rsidRDefault="00EA5215" w:rsidP="00ED010C">
            <w:pPr>
              <w:pStyle w:val="TableText"/>
              <w:jc w:val="center"/>
              <w:rPr>
                <w:rFonts w:asciiTheme="minorHAnsi" w:hAnsiTheme="minorHAnsi" w:cstheme="minorHAnsi"/>
                <w:b/>
                <w:lang w:val="en-GB"/>
              </w:rPr>
            </w:pPr>
            <w:r w:rsidRPr="003F6DA0">
              <w:rPr>
                <w:rFonts w:asciiTheme="minorHAnsi" w:hAnsiTheme="minorHAnsi" w:cstheme="minorHAnsi"/>
                <w:b/>
                <w:bCs/>
                <w:szCs w:val="20"/>
                <w:lang w:val="en-GB"/>
              </w:rPr>
              <w:t xml:space="preserve">EMPLOYMENT DATES </w:t>
            </w:r>
            <w:r w:rsidRPr="003F6DA0">
              <w:rPr>
                <w:rFonts w:asciiTheme="minorHAnsi" w:hAnsiTheme="minorHAnsi" w:cstheme="minorHAnsi"/>
                <w:i/>
                <w:iCs/>
                <w:sz w:val="20"/>
                <w:szCs w:val="16"/>
                <w:lang w:val="en-GB"/>
              </w:rPr>
              <w:t>(</w:t>
            </w:r>
            <w:r w:rsidR="009A57E0" w:rsidRPr="003F6DA0">
              <w:rPr>
                <w:rFonts w:asciiTheme="minorHAnsi" w:hAnsiTheme="minorHAnsi" w:cstheme="minorHAnsi"/>
                <w:i/>
                <w:iCs/>
                <w:sz w:val="20"/>
                <w:szCs w:val="16"/>
                <w:lang w:val="en-GB"/>
              </w:rPr>
              <w:t xml:space="preserve">start </w:t>
            </w:r>
            <w:r w:rsidRPr="003F6DA0">
              <w:rPr>
                <w:rFonts w:asciiTheme="minorHAnsi" w:hAnsiTheme="minorHAnsi" w:cstheme="minorHAnsi"/>
                <w:i/>
                <w:iCs/>
                <w:sz w:val="20"/>
                <w:szCs w:val="16"/>
                <w:lang w:val="en-GB"/>
              </w:rPr>
              <w:t>(</w:t>
            </w:r>
            <w:r w:rsidR="009A57E0" w:rsidRPr="003F6DA0">
              <w:rPr>
                <w:rFonts w:asciiTheme="minorHAnsi" w:hAnsiTheme="minorHAnsi" w:cstheme="minorHAnsi"/>
                <w:i/>
                <w:iCs/>
                <w:sz w:val="20"/>
                <w:szCs w:val="16"/>
                <w:lang w:val="en-GB"/>
              </w:rPr>
              <w:t xml:space="preserve">MM/YYYY) end </w:t>
            </w:r>
            <w:r w:rsidR="00B66761" w:rsidRPr="003F6DA0">
              <w:rPr>
                <w:rFonts w:asciiTheme="minorHAnsi" w:hAnsiTheme="minorHAnsi" w:cstheme="minorHAnsi"/>
                <w:i/>
                <w:iCs/>
                <w:sz w:val="20"/>
                <w:szCs w:val="16"/>
                <w:lang w:val="en-GB"/>
              </w:rPr>
              <w:t>(MM/YYYY) or present)</w:t>
            </w:r>
            <w:r w:rsidR="0081443C" w:rsidRPr="003F6DA0">
              <w:rPr>
                <w:rFonts w:asciiTheme="minorHAnsi" w:hAnsiTheme="minorHAnsi" w:cstheme="minorHAnsi"/>
                <w:b/>
                <w:bCs/>
                <w:sz w:val="20"/>
                <w:szCs w:val="16"/>
                <w:lang w:val="en-GB"/>
              </w:rPr>
              <w:t xml:space="preserve"> </w:t>
            </w:r>
          </w:p>
        </w:tc>
        <w:tc>
          <w:tcPr>
            <w:tcW w:w="1701" w:type="dxa"/>
            <w:tcBorders>
              <w:top w:val="single" w:sz="6" w:space="0" w:color="auto"/>
              <w:left w:val="single" w:sz="6" w:space="0" w:color="auto"/>
              <w:bottom w:val="single" w:sz="6" w:space="0" w:color="auto"/>
              <w:right w:val="single" w:sz="6" w:space="0" w:color="auto"/>
            </w:tcBorders>
            <w:shd w:val="clear" w:color="auto" w:fill="BFBFBF"/>
          </w:tcPr>
          <w:p w14:paraId="3DA3E847" w14:textId="1429180F" w:rsidR="0081443C" w:rsidRPr="003F6DA0" w:rsidRDefault="00B66761" w:rsidP="00AF181B">
            <w:pPr>
              <w:pStyle w:val="TableText"/>
              <w:spacing w:before="240" w:after="0"/>
              <w:jc w:val="center"/>
              <w:rPr>
                <w:rFonts w:asciiTheme="minorHAnsi" w:hAnsiTheme="minorHAnsi" w:cstheme="minorHAnsi"/>
                <w:bCs/>
                <w:lang w:val="en-GB"/>
              </w:rPr>
            </w:pPr>
            <w:r w:rsidRPr="003F6DA0">
              <w:rPr>
                <w:rFonts w:asciiTheme="minorHAnsi" w:hAnsiTheme="minorHAnsi" w:cstheme="minorHAnsi"/>
                <w:b/>
                <w:lang w:val="en-GB"/>
              </w:rPr>
              <w:t>LOCATION</w:t>
            </w:r>
          </w:p>
        </w:tc>
        <w:tc>
          <w:tcPr>
            <w:tcW w:w="1701" w:type="dxa"/>
            <w:tcBorders>
              <w:top w:val="single" w:sz="6" w:space="0" w:color="auto"/>
              <w:left w:val="single" w:sz="6" w:space="0" w:color="auto"/>
              <w:bottom w:val="single" w:sz="6" w:space="0" w:color="auto"/>
              <w:right w:val="single" w:sz="6" w:space="0" w:color="auto"/>
            </w:tcBorders>
            <w:shd w:val="clear" w:color="auto" w:fill="BFBFBF"/>
          </w:tcPr>
          <w:p w14:paraId="5412BD3D" w14:textId="77777777" w:rsidR="0081443C" w:rsidRPr="003F6DA0" w:rsidRDefault="0081443C" w:rsidP="00AF181B">
            <w:pPr>
              <w:pStyle w:val="TableText"/>
              <w:spacing w:before="120" w:after="0"/>
              <w:jc w:val="center"/>
              <w:rPr>
                <w:rFonts w:asciiTheme="minorHAnsi" w:hAnsiTheme="minorHAnsi" w:cstheme="minorHAnsi"/>
                <w:b/>
                <w:lang w:val="en-GB"/>
              </w:rPr>
            </w:pPr>
            <w:r w:rsidRPr="003F6DA0">
              <w:rPr>
                <w:rFonts w:asciiTheme="minorHAnsi" w:hAnsiTheme="minorHAnsi" w:cstheme="minorHAnsi"/>
                <w:b/>
                <w:bCs/>
                <w:szCs w:val="20"/>
                <w:lang w:val="en-GB"/>
              </w:rPr>
              <w:t>REASON FOR LEAVING</w:t>
            </w:r>
          </w:p>
        </w:tc>
      </w:tr>
      <w:tr w:rsidR="0081443C" w:rsidRPr="003F6DA0" w14:paraId="5A22E572" w14:textId="77777777" w:rsidTr="00615F36">
        <w:trPr>
          <w:trHeight w:hRule="exact" w:val="1238"/>
        </w:trPr>
        <w:tc>
          <w:tcPr>
            <w:tcW w:w="1934" w:type="dxa"/>
            <w:tcBorders>
              <w:top w:val="single" w:sz="6" w:space="0" w:color="auto"/>
              <w:left w:val="single" w:sz="6" w:space="0" w:color="auto"/>
              <w:bottom w:val="single" w:sz="6" w:space="0" w:color="auto"/>
              <w:right w:val="single" w:sz="6" w:space="0" w:color="auto"/>
            </w:tcBorders>
          </w:tcPr>
          <w:p w14:paraId="30149121" w14:textId="1BFF50B2" w:rsidR="0081443C" w:rsidRPr="003F6DA0" w:rsidRDefault="0081443C" w:rsidP="00ED010C">
            <w:pPr>
              <w:pStyle w:val="BodyText"/>
              <w:spacing w:before="0" w:after="0"/>
              <w:rPr>
                <w:rFonts w:asciiTheme="minorHAnsi" w:hAnsiTheme="minorHAnsi" w:cstheme="minorHAnsi"/>
                <w:sz w:val="22"/>
                <w:szCs w:val="22"/>
                <w:lang w:val="en-GB"/>
              </w:rPr>
            </w:pPr>
          </w:p>
          <w:p w14:paraId="20107C80" w14:textId="7BFACBC9" w:rsidR="0081443C" w:rsidRPr="003F6DA0" w:rsidRDefault="0081443C" w:rsidP="00ED010C">
            <w:pPr>
              <w:pStyle w:val="BodyText"/>
              <w:spacing w:before="0" w:after="0"/>
              <w:rPr>
                <w:rFonts w:asciiTheme="minorHAnsi" w:hAnsiTheme="minorHAnsi" w:cstheme="minorHAnsi"/>
                <w:sz w:val="22"/>
                <w:szCs w:val="22"/>
                <w:lang w:val="en-GB"/>
              </w:rPr>
            </w:pPr>
          </w:p>
          <w:p w14:paraId="3385085A"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119E33F9"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7D3C91AC"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17AD78DC"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75024FAF"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74B7DC84"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4C939C2E"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55DB5DA9"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5BA50B23"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2886" w:type="dxa"/>
            <w:tcBorders>
              <w:top w:val="single" w:sz="6" w:space="0" w:color="auto"/>
              <w:left w:val="single" w:sz="6" w:space="0" w:color="auto"/>
              <w:bottom w:val="single" w:sz="6" w:space="0" w:color="auto"/>
              <w:right w:val="single" w:sz="6" w:space="0" w:color="auto"/>
            </w:tcBorders>
          </w:tcPr>
          <w:p w14:paraId="65A92963" w14:textId="7A5A6F0A" w:rsidR="0081443C" w:rsidRPr="003F6DA0" w:rsidRDefault="0081443C" w:rsidP="00ED010C">
            <w:pPr>
              <w:pStyle w:val="BodyText"/>
              <w:ind w:left="0"/>
              <w:rPr>
                <w:rFonts w:asciiTheme="minorHAnsi" w:hAnsiTheme="minorHAnsi" w:cstheme="minorHAnsi"/>
                <w:sz w:val="22"/>
                <w:szCs w:val="22"/>
                <w:lang w:val="en-GB"/>
              </w:rPr>
            </w:pPr>
          </w:p>
        </w:tc>
        <w:tc>
          <w:tcPr>
            <w:tcW w:w="2551" w:type="dxa"/>
            <w:tcBorders>
              <w:top w:val="single" w:sz="6" w:space="0" w:color="auto"/>
              <w:left w:val="single" w:sz="6" w:space="0" w:color="auto"/>
              <w:bottom w:val="single" w:sz="6" w:space="0" w:color="auto"/>
              <w:right w:val="single" w:sz="6" w:space="0" w:color="auto"/>
            </w:tcBorders>
          </w:tcPr>
          <w:p w14:paraId="25A5957B" w14:textId="1E4FB2CF" w:rsidR="0081443C" w:rsidRPr="003F6DA0" w:rsidRDefault="0081443C" w:rsidP="004C7DC9">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5C645358" w14:textId="2E3C9601"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0FDE31A3" w14:textId="7C8F8A52" w:rsidR="0081443C" w:rsidRPr="003F6DA0" w:rsidRDefault="0081443C" w:rsidP="00ED010C">
            <w:pPr>
              <w:pStyle w:val="BodyText"/>
              <w:spacing w:before="0" w:after="0"/>
              <w:jc w:val="center"/>
              <w:rPr>
                <w:rFonts w:asciiTheme="minorHAnsi" w:hAnsiTheme="minorHAnsi" w:cstheme="minorHAnsi"/>
                <w:sz w:val="22"/>
                <w:szCs w:val="22"/>
                <w:lang w:val="en-GB"/>
              </w:rPr>
            </w:pPr>
          </w:p>
        </w:tc>
      </w:tr>
      <w:tr w:rsidR="0081443C" w:rsidRPr="003F6DA0" w14:paraId="58B09A93" w14:textId="77777777" w:rsidTr="00615F36">
        <w:trPr>
          <w:trHeight w:hRule="exact" w:val="1271"/>
        </w:trPr>
        <w:tc>
          <w:tcPr>
            <w:tcW w:w="1934" w:type="dxa"/>
            <w:tcBorders>
              <w:top w:val="single" w:sz="6" w:space="0" w:color="auto"/>
              <w:left w:val="single" w:sz="6" w:space="0" w:color="auto"/>
              <w:bottom w:val="single" w:sz="6" w:space="0" w:color="auto"/>
              <w:right w:val="single" w:sz="6" w:space="0" w:color="auto"/>
            </w:tcBorders>
          </w:tcPr>
          <w:p w14:paraId="07C93F34" w14:textId="16AACCC8" w:rsidR="0081443C" w:rsidRPr="003F6DA0" w:rsidRDefault="0081443C" w:rsidP="00ED010C">
            <w:pPr>
              <w:pStyle w:val="BodyText"/>
              <w:spacing w:before="0" w:after="0"/>
              <w:rPr>
                <w:rFonts w:asciiTheme="minorHAnsi" w:hAnsiTheme="minorHAnsi" w:cstheme="minorHAnsi"/>
                <w:sz w:val="22"/>
                <w:szCs w:val="22"/>
                <w:lang w:val="en-GB"/>
              </w:rPr>
            </w:pPr>
          </w:p>
          <w:p w14:paraId="4E8A59DF" w14:textId="175D024F" w:rsidR="0081443C" w:rsidRPr="003F6DA0" w:rsidRDefault="0081443C" w:rsidP="00ED010C">
            <w:pPr>
              <w:pStyle w:val="BodyText"/>
              <w:spacing w:before="0" w:after="0"/>
              <w:rPr>
                <w:rFonts w:asciiTheme="minorHAnsi" w:hAnsiTheme="minorHAnsi" w:cstheme="minorHAnsi"/>
                <w:sz w:val="22"/>
                <w:szCs w:val="22"/>
                <w:lang w:val="en-GB"/>
              </w:rPr>
            </w:pPr>
          </w:p>
          <w:p w14:paraId="2CA6B1C1"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11FE089E"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599D3E28"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00667D8B"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76EAFE62"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p w14:paraId="302DDAFB"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2886" w:type="dxa"/>
            <w:tcBorders>
              <w:top w:val="single" w:sz="6" w:space="0" w:color="auto"/>
              <w:left w:val="single" w:sz="6" w:space="0" w:color="auto"/>
              <w:bottom w:val="single" w:sz="6" w:space="0" w:color="auto"/>
              <w:right w:val="single" w:sz="6" w:space="0" w:color="auto"/>
            </w:tcBorders>
          </w:tcPr>
          <w:p w14:paraId="6A36AE44" w14:textId="686F6611" w:rsidR="0081443C" w:rsidRPr="003F6DA0" w:rsidRDefault="0081443C" w:rsidP="00ED010C">
            <w:pPr>
              <w:pStyle w:val="BodyText"/>
              <w:ind w:left="0"/>
              <w:jc w:val="both"/>
              <w:rPr>
                <w:rFonts w:asciiTheme="minorHAnsi" w:hAnsiTheme="minorHAnsi" w:cstheme="minorHAnsi"/>
                <w:sz w:val="22"/>
                <w:szCs w:val="22"/>
                <w:lang w:val="en-GB"/>
              </w:rPr>
            </w:pPr>
          </w:p>
        </w:tc>
        <w:tc>
          <w:tcPr>
            <w:tcW w:w="2551" w:type="dxa"/>
            <w:tcBorders>
              <w:top w:val="single" w:sz="6" w:space="0" w:color="auto"/>
              <w:left w:val="single" w:sz="6" w:space="0" w:color="auto"/>
              <w:bottom w:val="single" w:sz="6" w:space="0" w:color="auto"/>
              <w:right w:val="single" w:sz="6" w:space="0" w:color="auto"/>
            </w:tcBorders>
          </w:tcPr>
          <w:p w14:paraId="4EC853CC" w14:textId="2E48708E"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7643A4EE" w14:textId="37FC9A68"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1C1B26EA" w14:textId="7FD6AF69" w:rsidR="0081443C" w:rsidRPr="003F6DA0" w:rsidRDefault="0081443C" w:rsidP="00ED010C">
            <w:pPr>
              <w:pStyle w:val="BodyText"/>
              <w:spacing w:before="0" w:after="0"/>
              <w:jc w:val="center"/>
              <w:rPr>
                <w:rFonts w:asciiTheme="minorHAnsi" w:hAnsiTheme="minorHAnsi" w:cstheme="minorHAnsi"/>
                <w:sz w:val="22"/>
                <w:szCs w:val="22"/>
                <w:lang w:val="en-GB"/>
              </w:rPr>
            </w:pPr>
          </w:p>
        </w:tc>
      </w:tr>
      <w:tr w:rsidR="0081443C" w:rsidRPr="003F6DA0" w14:paraId="6C48C6C6" w14:textId="77777777" w:rsidTr="00615F36">
        <w:trPr>
          <w:trHeight w:hRule="exact" w:val="1289"/>
        </w:trPr>
        <w:tc>
          <w:tcPr>
            <w:tcW w:w="1934" w:type="dxa"/>
            <w:tcBorders>
              <w:top w:val="single" w:sz="6" w:space="0" w:color="auto"/>
              <w:left w:val="single" w:sz="6" w:space="0" w:color="auto"/>
              <w:bottom w:val="single" w:sz="6" w:space="0" w:color="auto"/>
              <w:right w:val="single" w:sz="6" w:space="0" w:color="auto"/>
            </w:tcBorders>
          </w:tcPr>
          <w:p w14:paraId="0A26E2C1" w14:textId="6C56C286" w:rsidR="0081443C" w:rsidRPr="003F6DA0" w:rsidRDefault="0081443C" w:rsidP="00ED010C">
            <w:pPr>
              <w:pStyle w:val="BodyText"/>
              <w:spacing w:before="0" w:after="0"/>
              <w:rPr>
                <w:rFonts w:asciiTheme="minorHAnsi" w:hAnsiTheme="minorHAnsi" w:cstheme="minorHAnsi"/>
                <w:sz w:val="22"/>
                <w:szCs w:val="22"/>
                <w:lang w:val="en-GB"/>
              </w:rPr>
            </w:pPr>
          </w:p>
          <w:p w14:paraId="10D5C86E" w14:textId="47DBC0BE" w:rsidR="0081443C" w:rsidRPr="003F6DA0" w:rsidRDefault="0081443C" w:rsidP="00ED010C">
            <w:pPr>
              <w:pStyle w:val="BodyText"/>
              <w:spacing w:before="0" w:after="0"/>
              <w:rPr>
                <w:rFonts w:asciiTheme="minorHAnsi" w:hAnsiTheme="minorHAnsi" w:cstheme="minorHAnsi"/>
                <w:sz w:val="22"/>
                <w:szCs w:val="22"/>
                <w:lang w:val="en-GB"/>
              </w:rPr>
            </w:pPr>
          </w:p>
          <w:p w14:paraId="7476CDEB"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2886" w:type="dxa"/>
            <w:tcBorders>
              <w:top w:val="single" w:sz="6" w:space="0" w:color="auto"/>
              <w:left w:val="single" w:sz="6" w:space="0" w:color="auto"/>
              <w:bottom w:val="single" w:sz="6" w:space="0" w:color="auto"/>
              <w:right w:val="single" w:sz="6" w:space="0" w:color="auto"/>
            </w:tcBorders>
          </w:tcPr>
          <w:p w14:paraId="0CC6A5CA" w14:textId="7DD0F17D" w:rsidR="0081443C" w:rsidRPr="003F6DA0" w:rsidRDefault="0081443C" w:rsidP="00ED010C">
            <w:pPr>
              <w:pStyle w:val="BodyText"/>
              <w:ind w:left="0"/>
              <w:rPr>
                <w:rFonts w:asciiTheme="minorHAnsi" w:hAnsiTheme="minorHAnsi" w:cstheme="minorHAnsi"/>
                <w:sz w:val="22"/>
                <w:szCs w:val="22"/>
                <w:lang w:val="en-GB"/>
              </w:rPr>
            </w:pPr>
          </w:p>
        </w:tc>
        <w:tc>
          <w:tcPr>
            <w:tcW w:w="2551" w:type="dxa"/>
            <w:tcBorders>
              <w:top w:val="single" w:sz="6" w:space="0" w:color="auto"/>
              <w:left w:val="single" w:sz="6" w:space="0" w:color="auto"/>
              <w:bottom w:val="single" w:sz="6" w:space="0" w:color="auto"/>
              <w:right w:val="single" w:sz="6" w:space="0" w:color="auto"/>
            </w:tcBorders>
          </w:tcPr>
          <w:p w14:paraId="3BD2DBC6" w14:textId="187ED2D8"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234606E9" w14:textId="5A457657"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5083D32A" w14:textId="02B43BA0" w:rsidR="0081443C" w:rsidRPr="003F6DA0" w:rsidRDefault="0081443C" w:rsidP="00ED010C">
            <w:pPr>
              <w:pStyle w:val="BodyText"/>
              <w:spacing w:before="0" w:after="0"/>
              <w:jc w:val="center"/>
              <w:rPr>
                <w:rFonts w:asciiTheme="minorHAnsi" w:hAnsiTheme="minorHAnsi" w:cstheme="minorHAnsi"/>
                <w:sz w:val="22"/>
                <w:szCs w:val="22"/>
                <w:lang w:val="en-GB"/>
              </w:rPr>
            </w:pPr>
          </w:p>
        </w:tc>
      </w:tr>
      <w:tr w:rsidR="00531976" w:rsidRPr="003F6DA0" w14:paraId="58F2A73E" w14:textId="77777777" w:rsidTr="00615F36">
        <w:trPr>
          <w:trHeight w:hRule="exact" w:val="1289"/>
        </w:trPr>
        <w:tc>
          <w:tcPr>
            <w:tcW w:w="1934" w:type="dxa"/>
            <w:tcBorders>
              <w:top w:val="single" w:sz="6" w:space="0" w:color="auto"/>
              <w:left w:val="single" w:sz="6" w:space="0" w:color="auto"/>
              <w:bottom w:val="single" w:sz="6" w:space="0" w:color="auto"/>
              <w:right w:val="single" w:sz="6" w:space="0" w:color="auto"/>
            </w:tcBorders>
          </w:tcPr>
          <w:p w14:paraId="0A6B95AC" w14:textId="77777777" w:rsidR="00531976" w:rsidRPr="003F6DA0" w:rsidRDefault="00531976" w:rsidP="00ED010C">
            <w:pPr>
              <w:pStyle w:val="BodyText"/>
              <w:spacing w:before="0" w:after="0"/>
              <w:rPr>
                <w:rFonts w:asciiTheme="minorHAnsi" w:hAnsiTheme="minorHAnsi" w:cstheme="minorHAnsi"/>
                <w:sz w:val="22"/>
                <w:szCs w:val="22"/>
                <w:lang w:val="en-GB"/>
              </w:rPr>
            </w:pPr>
          </w:p>
        </w:tc>
        <w:tc>
          <w:tcPr>
            <w:tcW w:w="2886" w:type="dxa"/>
            <w:tcBorders>
              <w:top w:val="single" w:sz="6" w:space="0" w:color="auto"/>
              <w:left w:val="single" w:sz="6" w:space="0" w:color="auto"/>
              <w:bottom w:val="single" w:sz="6" w:space="0" w:color="auto"/>
              <w:right w:val="single" w:sz="6" w:space="0" w:color="auto"/>
            </w:tcBorders>
          </w:tcPr>
          <w:p w14:paraId="5C5997A9" w14:textId="77777777" w:rsidR="00531976" w:rsidRPr="003F6DA0" w:rsidRDefault="00531976" w:rsidP="00ED010C">
            <w:pPr>
              <w:pStyle w:val="BodyText"/>
              <w:ind w:left="0"/>
              <w:rPr>
                <w:rFonts w:asciiTheme="minorHAnsi" w:hAnsiTheme="minorHAnsi" w:cstheme="minorHAnsi"/>
                <w:sz w:val="22"/>
                <w:szCs w:val="22"/>
                <w:lang w:val="en-GB"/>
              </w:rPr>
            </w:pPr>
          </w:p>
        </w:tc>
        <w:tc>
          <w:tcPr>
            <w:tcW w:w="2551" w:type="dxa"/>
            <w:tcBorders>
              <w:top w:val="single" w:sz="6" w:space="0" w:color="auto"/>
              <w:left w:val="single" w:sz="6" w:space="0" w:color="auto"/>
              <w:bottom w:val="single" w:sz="6" w:space="0" w:color="auto"/>
              <w:right w:val="single" w:sz="6" w:space="0" w:color="auto"/>
            </w:tcBorders>
          </w:tcPr>
          <w:p w14:paraId="741C26BA" w14:textId="77777777" w:rsidR="00531976" w:rsidRPr="003F6DA0" w:rsidRDefault="00531976"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7706A2D4" w14:textId="77777777" w:rsidR="00531976" w:rsidRPr="003F6DA0" w:rsidRDefault="00531976"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54A1A98F" w14:textId="77777777" w:rsidR="00531976" w:rsidRPr="003F6DA0" w:rsidRDefault="00531976" w:rsidP="00ED010C">
            <w:pPr>
              <w:pStyle w:val="BodyText"/>
              <w:spacing w:before="0" w:after="0"/>
              <w:jc w:val="center"/>
              <w:rPr>
                <w:rFonts w:asciiTheme="minorHAnsi" w:hAnsiTheme="minorHAnsi" w:cstheme="minorHAnsi"/>
                <w:sz w:val="22"/>
                <w:szCs w:val="22"/>
                <w:lang w:val="en-GB"/>
              </w:rPr>
            </w:pPr>
          </w:p>
        </w:tc>
      </w:tr>
      <w:tr w:rsidR="0081443C" w:rsidRPr="003F6DA0" w14:paraId="09F2A90B" w14:textId="77777777" w:rsidTr="00615F36">
        <w:trPr>
          <w:trHeight w:hRule="exact" w:val="1406"/>
        </w:trPr>
        <w:tc>
          <w:tcPr>
            <w:tcW w:w="1934" w:type="dxa"/>
            <w:tcBorders>
              <w:top w:val="single" w:sz="6" w:space="0" w:color="auto"/>
              <w:left w:val="single" w:sz="6" w:space="0" w:color="auto"/>
              <w:bottom w:val="single" w:sz="6" w:space="0" w:color="auto"/>
              <w:right w:val="single" w:sz="6" w:space="0" w:color="auto"/>
            </w:tcBorders>
          </w:tcPr>
          <w:p w14:paraId="6FCA696A" w14:textId="77777777"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2886" w:type="dxa"/>
            <w:tcBorders>
              <w:top w:val="single" w:sz="6" w:space="0" w:color="auto"/>
              <w:left w:val="single" w:sz="6" w:space="0" w:color="auto"/>
              <w:bottom w:val="single" w:sz="6" w:space="0" w:color="auto"/>
              <w:right w:val="single" w:sz="6" w:space="0" w:color="auto"/>
            </w:tcBorders>
          </w:tcPr>
          <w:p w14:paraId="433AFEA5" w14:textId="113C3060" w:rsidR="0081443C" w:rsidRPr="003F6DA0" w:rsidRDefault="0081443C" w:rsidP="00ED010C">
            <w:pPr>
              <w:pStyle w:val="BodyText"/>
              <w:ind w:left="0"/>
              <w:rPr>
                <w:rFonts w:asciiTheme="minorHAnsi" w:hAnsiTheme="minorHAnsi" w:cstheme="minorHAnsi"/>
                <w:sz w:val="22"/>
                <w:szCs w:val="22"/>
                <w:lang w:val="en-GB"/>
              </w:rPr>
            </w:pPr>
          </w:p>
        </w:tc>
        <w:tc>
          <w:tcPr>
            <w:tcW w:w="2551" w:type="dxa"/>
            <w:tcBorders>
              <w:top w:val="single" w:sz="6" w:space="0" w:color="auto"/>
              <w:left w:val="single" w:sz="6" w:space="0" w:color="auto"/>
              <w:bottom w:val="single" w:sz="6" w:space="0" w:color="auto"/>
              <w:right w:val="single" w:sz="6" w:space="0" w:color="auto"/>
            </w:tcBorders>
          </w:tcPr>
          <w:p w14:paraId="4947D296" w14:textId="23C6807E"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6366ABBE" w14:textId="3D00A511" w:rsidR="0081443C" w:rsidRPr="003F6DA0" w:rsidRDefault="0081443C" w:rsidP="00ED010C">
            <w:pPr>
              <w:pStyle w:val="BodyText"/>
              <w:spacing w:before="0" w:after="0"/>
              <w:jc w:val="center"/>
              <w:rPr>
                <w:rFonts w:asciiTheme="minorHAnsi" w:hAnsiTheme="minorHAnsi" w:cstheme="minorHAnsi"/>
                <w:sz w:val="22"/>
                <w:szCs w:val="22"/>
                <w:lang w:val="en-GB"/>
              </w:rPr>
            </w:pPr>
          </w:p>
        </w:tc>
        <w:tc>
          <w:tcPr>
            <w:tcW w:w="1701" w:type="dxa"/>
            <w:tcBorders>
              <w:top w:val="single" w:sz="6" w:space="0" w:color="auto"/>
              <w:left w:val="single" w:sz="6" w:space="0" w:color="auto"/>
              <w:bottom w:val="single" w:sz="6" w:space="0" w:color="auto"/>
              <w:right w:val="single" w:sz="6" w:space="0" w:color="auto"/>
            </w:tcBorders>
          </w:tcPr>
          <w:p w14:paraId="74D77D66" w14:textId="7770219D" w:rsidR="0081443C" w:rsidRPr="003F6DA0" w:rsidRDefault="0081443C" w:rsidP="00ED010C">
            <w:pPr>
              <w:pStyle w:val="BodyText"/>
              <w:spacing w:before="0" w:after="0"/>
              <w:jc w:val="center"/>
              <w:rPr>
                <w:rFonts w:asciiTheme="minorHAnsi" w:hAnsiTheme="minorHAnsi" w:cstheme="minorHAnsi"/>
                <w:sz w:val="22"/>
                <w:szCs w:val="22"/>
                <w:lang w:val="en-GB"/>
              </w:rPr>
            </w:pPr>
          </w:p>
        </w:tc>
      </w:tr>
      <w:tr w:rsidR="005D7E21" w:rsidRPr="003F6DA0" w14:paraId="5D0C1474" w14:textId="77777777" w:rsidTr="000C3CC1">
        <w:trPr>
          <w:cantSplit/>
          <w:trHeight w:hRule="exact" w:val="595"/>
        </w:trPr>
        <w:tc>
          <w:tcPr>
            <w:tcW w:w="10773" w:type="dxa"/>
            <w:gridSpan w:val="5"/>
            <w:tcBorders>
              <w:top w:val="single" w:sz="6" w:space="0" w:color="auto"/>
              <w:left w:val="single" w:sz="6" w:space="0" w:color="auto"/>
              <w:bottom w:val="single" w:sz="6" w:space="0" w:color="auto"/>
              <w:right w:val="single" w:sz="6" w:space="0" w:color="auto"/>
            </w:tcBorders>
          </w:tcPr>
          <w:p w14:paraId="2AEAF8CB" w14:textId="15F4CA9C" w:rsidR="005D7E21" w:rsidRPr="000C3CC1" w:rsidRDefault="005D7E21" w:rsidP="000C3CC1">
            <w:pPr>
              <w:pStyle w:val="TableText"/>
              <w:spacing w:before="0" w:after="0"/>
              <w:ind w:left="144"/>
              <w:rPr>
                <w:rFonts w:asciiTheme="minorHAnsi" w:hAnsiTheme="minorHAnsi" w:cstheme="minorHAnsi"/>
                <w:bCs/>
                <w:sz w:val="22"/>
                <w:szCs w:val="22"/>
              </w:rPr>
            </w:pPr>
            <w:sdt>
              <w:sdtPr>
                <w:rPr>
                  <w:rFonts w:asciiTheme="minorHAnsi" w:hAnsiTheme="minorHAnsi" w:cstheme="minorHAnsi"/>
                  <w:b/>
                  <w:bCs/>
                  <w:sz w:val="22"/>
                  <w:szCs w:val="22"/>
                  <w:lang w:val="en-GB"/>
                </w:rPr>
                <w:id w:val="256339941"/>
                <w:lock w:val="contentLocked"/>
                <w:placeholder>
                  <w:docPart w:val="B617FFCE4A254EEC9B019A2020C2BB78"/>
                </w:placeholder>
              </w:sdtPr>
              <w:sdtContent>
                <w:r w:rsidRPr="003F6DA0">
                  <w:rPr>
                    <w:rFonts w:asciiTheme="minorHAnsi" w:hAnsiTheme="minorHAnsi" w:cstheme="minorHAnsi"/>
                    <w:b/>
                    <w:bCs/>
                    <w:sz w:val="22"/>
                    <w:szCs w:val="22"/>
                    <w:lang w:val="en-GB"/>
                  </w:rPr>
                  <w:t>When will you be available to start work/volunteer?</w:t>
                </w:r>
              </w:sdtContent>
            </w:sdt>
            <w:r w:rsidRPr="003F6DA0">
              <w:rPr>
                <w:rFonts w:asciiTheme="minorHAnsi" w:hAnsiTheme="minorHAnsi" w:cstheme="minorHAnsi"/>
                <w:bCs/>
                <w:sz w:val="22"/>
                <w:szCs w:val="22"/>
                <w:lang w:val="en-GB"/>
              </w:rPr>
              <w:t xml:space="preserve"> </w:t>
            </w:r>
            <w:sdt>
              <w:sdtPr>
                <w:rPr>
                  <w:rStyle w:val="CalibriDocumentChar"/>
                  <w:rFonts w:asciiTheme="minorHAnsi" w:hAnsiTheme="minorHAnsi" w:cstheme="minorHAnsi"/>
                </w:rPr>
                <w:id w:val="-71661095"/>
                <w:placeholder>
                  <w:docPart w:val="62C503B0B8544A159C7F494E723C0B1E"/>
                </w:placeholder>
                <w:showingPlcHdr/>
                <w15:color w:val="000000"/>
                <w:text w:multiLine="1"/>
              </w:sdtPr>
              <w:sdtEndPr>
                <w:rPr>
                  <w:rStyle w:val="DefaultParagraphFont"/>
                  <w:bCs/>
                  <w:sz w:val="22"/>
                  <w:szCs w:val="22"/>
                </w:rPr>
              </w:sdtEndPr>
              <w:sdtContent>
                <w:r w:rsidR="00962A84" w:rsidRPr="00962A84">
                  <w:rPr>
                    <w:rStyle w:val="CalibriDocumentChar"/>
                    <w:rFonts w:asciiTheme="minorHAnsi" w:hAnsiTheme="minorHAnsi" w:cstheme="minorHAnsi"/>
                    <w:i/>
                    <w:iCs/>
                    <w:color w:val="808080" w:themeColor="background1" w:themeShade="80"/>
                  </w:rPr>
                  <w:t>Enter</w:t>
                </w:r>
              </w:sdtContent>
            </w:sdt>
          </w:p>
          <w:p w14:paraId="73CA3051" w14:textId="77777777" w:rsidR="005D7E21" w:rsidRPr="003F6DA0" w:rsidRDefault="005D7E21" w:rsidP="00EB349A">
            <w:pPr>
              <w:pStyle w:val="BodyText"/>
              <w:spacing w:before="0" w:after="0"/>
              <w:jc w:val="center"/>
              <w:rPr>
                <w:rFonts w:asciiTheme="minorHAnsi" w:hAnsiTheme="minorHAnsi" w:cstheme="minorHAnsi"/>
                <w:sz w:val="22"/>
                <w:szCs w:val="22"/>
                <w:lang w:val="en-GB"/>
              </w:rPr>
            </w:pPr>
          </w:p>
          <w:p w14:paraId="58BF2AC6" w14:textId="77777777" w:rsidR="005D7E21" w:rsidRPr="003F6DA0" w:rsidRDefault="005D7E21" w:rsidP="00EB349A">
            <w:pPr>
              <w:pStyle w:val="BodyText"/>
              <w:spacing w:before="0" w:after="0"/>
              <w:jc w:val="center"/>
              <w:rPr>
                <w:rFonts w:asciiTheme="minorHAnsi" w:hAnsiTheme="minorHAnsi" w:cstheme="minorHAnsi"/>
                <w:sz w:val="22"/>
                <w:szCs w:val="22"/>
                <w:lang w:val="en-GB"/>
              </w:rPr>
            </w:pPr>
          </w:p>
          <w:p w14:paraId="74F7AF46" w14:textId="77777777" w:rsidR="005D7E21" w:rsidRPr="003F6DA0" w:rsidRDefault="005D7E21" w:rsidP="00EB349A">
            <w:pPr>
              <w:pStyle w:val="BodyText"/>
              <w:spacing w:before="0" w:after="0"/>
              <w:jc w:val="center"/>
              <w:rPr>
                <w:rFonts w:asciiTheme="minorHAnsi" w:hAnsiTheme="minorHAnsi" w:cstheme="minorHAnsi"/>
                <w:sz w:val="22"/>
                <w:szCs w:val="22"/>
                <w:lang w:val="en-GB"/>
              </w:rPr>
            </w:pPr>
          </w:p>
        </w:tc>
      </w:tr>
      <w:tr w:rsidR="007409E1" w:rsidRPr="003F6DA0" w14:paraId="22EDF6F4" w14:textId="77777777" w:rsidTr="0085763B">
        <w:trPr>
          <w:cantSplit/>
          <w:trHeight w:hRule="exact" w:val="1706"/>
        </w:trPr>
        <w:tc>
          <w:tcPr>
            <w:tcW w:w="10773" w:type="dxa"/>
            <w:gridSpan w:val="5"/>
            <w:tcBorders>
              <w:top w:val="single" w:sz="6" w:space="0" w:color="auto"/>
              <w:left w:val="single" w:sz="6" w:space="0" w:color="auto"/>
              <w:bottom w:val="single" w:sz="6" w:space="0" w:color="auto"/>
              <w:right w:val="single" w:sz="6" w:space="0" w:color="auto"/>
            </w:tcBorders>
          </w:tcPr>
          <w:p w14:paraId="63F9A7AD" w14:textId="61A516B2" w:rsidR="007409E1" w:rsidRPr="003F6DA0" w:rsidRDefault="007409E1" w:rsidP="007409E1">
            <w:pPr>
              <w:pStyle w:val="TableText"/>
              <w:spacing w:before="0" w:after="0"/>
              <w:ind w:left="144"/>
              <w:rPr>
                <w:rFonts w:asciiTheme="minorHAnsi" w:hAnsiTheme="minorHAnsi" w:cstheme="minorHAnsi"/>
                <w:bCs/>
                <w:sz w:val="22"/>
                <w:szCs w:val="22"/>
              </w:rPr>
            </w:pPr>
            <w:sdt>
              <w:sdtPr>
                <w:rPr>
                  <w:rFonts w:asciiTheme="minorHAnsi" w:hAnsiTheme="minorHAnsi" w:cstheme="minorHAnsi"/>
                  <w:b/>
                  <w:bCs/>
                  <w:sz w:val="22"/>
                  <w:szCs w:val="22"/>
                  <w:lang w:val="en-GB"/>
                </w:rPr>
                <w:id w:val="-1607038571"/>
                <w:lock w:val="contentLocked"/>
                <w:placeholder>
                  <w:docPart w:val="D1CF739A681C4162A354FF370EABF395"/>
                </w:placeholder>
              </w:sdtPr>
              <w:sdtContent>
                <w:r w:rsidRPr="003F6DA0">
                  <w:rPr>
                    <w:rFonts w:asciiTheme="minorHAnsi" w:hAnsiTheme="minorHAnsi" w:cstheme="minorHAnsi"/>
                    <w:b/>
                    <w:bCs/>
                    <w:sz w:val="22"/>
                    <w:szCs w:val="22"/>
                    <w:lang w:val="en-GB"/>
                  </w:rPr>
                  <w:t>Please explain any significant gaps in your employment history</w:t>
                </w:r>
                <w:r w:rsidR="00AB19EC" w:rsidRPr="003F6DA0">
                  <w:rPr>
                    <w:rFonts w:asciiTheme="minorHAnsi" w:hAnsiTheme="minorHAnsi" w:cstheme="minorHAnsi"/>
                    <w:b/>
                    <w:bCs/>
                    <w:sz w:val="22"/>
                    <w:szCs w:val="22"/>
                    <w:lang w:val="en-GB"/>
                  </w:rPr>
                  <w:t xml:space="preserve"> (over 3 months), if relevant</w:t>
                </w:r>
              </w:sdtContent>
            </w:sdt>
            <w:r w:rsidRPr="003F6DA0">
              <w:rPr>
                <w:rFonts w:asciiTheme="minorHAnsi" w:hAnsiTheme="minorHAnsi" w:cstheme="minorHAnsi"/>
                <w:bCs/>
                <w:sz w:val="22"/>
                <w:szCs w:val="22"/>
                <w:lang w:val="en-GB"/>
              </w:rPr>
              <w:t xml:space="preserve"> </w:t>
            </w:r>
            <w:sdt>
              <w:sdtPr>
                <w:rPr>
                  <w:rStyle w:val="CalibriDocumentChar"/>
                  <w:rFonts w:asciiTheme="minorHAnsi" w:hAnsiTheme="minorHAnsi" w:cstheme="minorHAnsi"/>
                </w:rPr>
                <w:id w:val="1821464619"/>
                <w:placeholder>
                  <w:docPart w:val="F1F6F851A8D5446285194196FD4A94EC"/>
                </w:placeholder>
                <w:showingPlcHdr/>
                <w15:color w:val="000000"/>
                <w:text w:multiLine="1"/>
              </w:sdtPr>
              <w:sdtEndPr>
                <w:rPr>
                  <w:rStyle w:val="DefaultParagraphFont"/>
                  <w:bCs/>
                  <w:sz w:val="22"/>
                  <w:szCs w:val="22"/>
                </w:rPr>
              </w:sdtEndPr>
              <w:sdtContent>
                <w:r w:rsidR="00962A84">
                  <w:rPr>
                    <w:rStyle w:val="PlaceholderText"/>
                    <w:rFonts w:asciiTheme="minorHAnsi" w:hAnsiTheme="minorHAnsi" w:cstheme="minorHAnsi"/>
                    <w:i/>
                    <w:color w:val="808080" w:themeColor="background1" w:themeShade="80"/>
                  </w:rPr>
                  <w:t>Enter</w:t>
                </w:r>
              </w:sdtContent>
            </w:sdt>
          </w:p>
          <w:p w14:paraId="434E03A0" w14:textId="77777777" w:rsidR="007409E1" w:rsidRPr="003F6DA0" w:rsidRDefault="007409E1" w:rsidP="00716153">
            <w:pPr>
              <w:pStyle w:val="TableText"/>
              <w:spacing w:before="0" w:after="0"/>
              <w:ind w:left="0"/>
              <w:rPr>
                <w:rFonts w:asciiTheme="minorHAnsi" w:hAnsiTheme="minorHAnsi" w:cstheme="minorHAnsi"/>
                <w:b/>
                <w:bCs/>
                <w:sz w:val="22"/>
                <w:szCs w:val="22"/>
                <w:lang w:val="en-GB"/>
              </w:rPr>
            </w:pPr>
          </w:p>
        </w:tc>
      </w:tr>
    </w:tbl>
    <w:p w14:paraId="111557D9" w14:textId="12EAFE23" w:rsidR="0081443C" w:rsidRPr="003F6DA0" w:rsidRDefault="0081443C" w:rsidP="009421F8">
      <w:pPr>
        <w:pStyle w:val="BodyText"/>
        <w:spacing w:before="120" w:after="120"/>
        <w:ind w:hanging="142"/>
        <w:rPr>
          <w:rFonts w:asciiTheme="minorHAnsi" w:hAnsiTheme="minorHAnsi" w:cstheme="minorHAnsi"/>
          <w:lang w:val="en-GB"/>
        </w:rPr>
      </w:pPr>
      <w:r w:rsidRPr="003F6DA0">
        <w:rPr>
          <w:rFonts w:asciiTheme="minorHAnsi" w:hAnsiTheme="minorHAnsi" w:cstheme="minorHAnsi"/>
          <w:b/>
          <w:bCs/>
          <w:sz w:val="28"/>
          <w:szCs w:val="28"/>
          <w:lang w:val="en-GB"/>
        </w:rPr>
        <w:br w:type="page"/>
      </w:r>
      <w:sdt>
        <w:sdtPr>
          <w:rPr>
            <w:rFonts w:asciiTheme="minorHAnsi" w:hAnsiTheme="minorHAnsi" w:cstheme="minorHAnsi"/>
            <w:b/>
            <w:bCs/>
            <w:sz w:val="28"/>
            <w:szCs w:val="28"/>
            <w:lang w:val="en-GB"/>
          </w:rPr>
          <w:id w:val="1732496313"/>
          <w:lock w:val="contentLocked"/>
          <w:placeholder>
            <w:docPart w:val="42F6BE8EA9C04EC29235153788E92B8A"/>
          </w:placeholder>
        </w:sdtPr>
        <w:sdtContent>
          <w:r w:rsidRPr="003F6DA0">
            <w:rPr>
              <w:rFonts w:asciiTheme="minorHAnsi" w:hAnsiTheme="minorHAnsi" w:cstheme="minorHAnsi"/>
              <w:b/>
              <w:bCs/>
              <w:sz w:val="28"/>
              <w:szCs w:val="28"/>
              <w:lang w:val="en-GB"/>
            </w:rPr>
            <w:t>LEISURE</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3F6DA0" w14:paraId="45EC02B2"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p w14:paraId="7AD7DAA6" w14:textId="77777777" w:rsidR="0081443C" w:rsidRPr="003F6DA0" w:rsidRDefault="0081443C" w:rsidP="00ED010C">
            <w:pPr>
              <w:pStyle w:val="TableText"/>
              <w:rPr>
                <w:rFonts w:asciiTheme="minorHAnsi" w:hAnsiTheme="minorHAnsi" w:cstheme="minorHAnsi"/>
                <w:sz w:val="22"/>
                <w:szCs w:val="22"/>
                <w:lang w:val="en-GB"/>
              </w:rPr>
            </w:pPr>
            <w:r w:rsidRPr="003F6DA0">
              <w:rPr>
                <w:rFonts w:asciiTheme="minorHAnsi" w:hAnsiTheme="minorHAnsi" w:cstheme="minorHAnsi"/>
                <w:sz w:val="22"/>
                <w:szCs w:val="22"/>
                <w:lang w:val="en-GB"/>
              </w:rPr>
              <w:t>Provide details of your leisure interests, sports and hobbies, or any other pastimes etc.</w:t>
            </w:r>
          </w:p>
        </w:tc>
      </w:tr>
      <w:tr w:rsidR="0081443C" w:rsidRPr="003F6DA0" w14:paraId="437F0D5B" w14:textId="77777777" w:rsidTr="00ED010C">
        <w:trPr>
          <w:trHeight w:val="2254"/>
        </w:trPr>
        <w:tc>
          <w:tcPr>
            <w:tcW w:w="10800" w:type="dxa"/>
            <w:tcBorders>
              <w:top w:val="single" w:sz="6" w:space="0" w:color="auto"/>
              <w:left w:val="single" w:sz="6" w:space="0" w:color="auto"/>
              <w:bottom w:val="single" w:sz="6" w:space="0" w:color="auto"/>
              <w:right w:val="single" w:sz="6" w:space="0" w:color="auto"/>
            </w:tcBorders>
          </w:tcPr>
          <w:p w14:paraId="0A305231" w14:textId="77777777" w:rsidR="0081443C" w:rsidRPr="003F6DA0" w:rsidRDefault="0081443C" w:rsidP="00ED010C">
            <w:pPr>
              <w:pStyle w:val="TableText"/>
              <w:spacing w:before="0" w:after="0"/>
              <w:ind w:left="144"/>
              <w:rPr>
                <w:rFonts w:asciiTheme="minorHAnsi" w:hAnsiTheme="minorHAnsi" w:cstheme="minorHAnsi"/>
                <w:sz w:val="18"/>
                <w:szCs w:val="20"/>
                <w:lang w:val="en-GB"/>
              </w:rPr>
            </w:pPr>
          </w:p>
          <w:sdt>
            <w:sdtPr>
              <w:rPr>
                <w:rStyle w:val="CalibriDocumentChar"/>
                <w:rFonts w:asciiTheme="minorHAnsi" w:hAnsiTheme="minorHAnsi" w:cstheme="minorHAnsi"/>
              </w:rPr>
              <w:id w:val="-1045594659"/>
              <w:lock w:val="sdtLocked"/>
              <w:placeholder>
                <w:docPart w:val="89FE011CDE6541358960AE3CD768020C"/>
              </w:placeholder>
              <w:showingPlcHdr/>
              <w15:color w:val="000000"/>
              <w:text/>
            </w:sdtPr>
            <w:sdtEndPr>
              <w:rPr>
                <w:rStyle w:val="DefaultParagraphFont"/>
                <w:sz w:val="18"/>
                <w:szCs w:val="20"/>
                <w:lang w:val="en-GB"/>
              </w:rPr>
            </w:sdtEndPr>
            <w:sdtContent>
              <w:p w14:paraId="7ACDC803" w14:textId="77777777" w:rsidR="0081443C" w:rsidRPr="003F6DA0" w:rsidRDefault="0081443C" w:rsidP="00ED010C">
                <w:pPr>
                  <w:pStyle w:val="TableText"/>
                  <w:spacing w:before="0" w:after="0"/>
                  <w:ind w:left="144"/>
                  <w:rPr>
                    <w:rFonts w:asciiTheme="minorHAnsi" w:hAnsiTheme="minorHAnsi" w:cstheme="minorHAnsi"/>
                    <w:sz w:val="18"/>
                    <w:szCs w:val="20"/>
                    <w:lang w:val="en-GB"/>
                  </w:rPr>
                </w:pPr>
                <w:r w:rsidRPr="003F6DA0">
                  <w:rPr>
                    <w:rStyle w:val="PlaceholderText"/>
                    <w:rFonts w:asciiTheme="minorHAnsi" w:hAnsiTheme="minorHAnsi" w:cstheme="minorHAnsi"/>
                    <w:i/>
                  </w:rPr>
                  <w:t>Hobbies Interests or Pastimes</w:t>
                </w:r>
                <w:r w:rsidRPr="003F6DA0">
                  <w:rPr>
                    <w:rStyle w:val="PlaceholderText"/>
                    <w:rFonts w:asciiTheme="minorHAnsi" w:hAnsiTheme="minorHAnsi" w:cstheme="minorHAnsi"/>
                  </w:rPr>
                  <w:t>.</w:t>
                </w:r>
              </w:p>
            </w:sdtContent>
          </w:sdt>
        </w:tc>
      </w:tr>
    </w:tbl>
    <w:sdt>
      <w:sdtPr>
        <w:rPr>
          <w:rFonts w:asciiTheme="minorHAnsi" w:hAnsiTheme="minorHAnsi" w:cstheme="minorHAnsi"/>
          <w:b/>
          <w:bCs/>
          <w:sz w:val="28"/>
          <w:szCs w:val="28"/>
          <w:lang w:val="en-GB"/>
        </w:rPr>
        <w:id w:val="1910498281"/>
        <w:lock w:val="contentLocked"/>
        <w:placeholder>
          <w:docPart w:val="42F6BE8EA9C04EC29235153788E92B8A"/>
        </w:placeholder>
      </w:sdtPr>
      <w:sdtContent>
        <w:p w14:paraId="7C30360B" w14:textId="77777777" w:rsidR="0081443C" w:rsidRPr="003F6DA0" w:rsidRDefault="0081443C" w:rsidP="00ED010C">
          <w:pPr>
            <w:pStyle w:val="BodyText"/>
            <w:spacing w:before="120" w:after="120"/>
            <w:ind w:hanging="142"/>
            <w:rPr>
              <w:rFonts w:asciiTheme="minorHAnsi" w:hAnsiTheme="minorHAnsi" w:cstheme="minorHAnsi"/>
              <w:b/>
              <w:sz w:val="28"/>
              <w:szCs w:val="28"/>
              <w:lang w:val="en-GB"/>
            </w:rPr>
          </w:pPr>
          <w:r w:rsidRPr="003F6DA0">
            <w:rPr>
              <w:rFonts w:asciiTheme="minorHAnsi" w:hAnsiTheme="minorHAnsi" w:cstheme="minorHAnsi"/>
              <w:b/>
              <w:bCs/>
              <w:sz w:val="28"/>
              <w:szCs w:val="28"/>
              <w:lang w:val="en-GB"/>
            </w:rPr>
            <w:t>CRIMINAL RECORD</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3F6DA0" w14:paraId="00A0803F"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p w14:paraId="7752ABFC" w14:textId="77777777" w:rsidR="002F72DE" w:rsidRPr="002F72DE" w:rsidRDefault="002F72DE" w:rsidP="00995B8E">
            <w:pPr>
              <w:pStyle w:val="BodyText"/>
              <w:spacing w:before="120" w:after="120"/>
              <w:ind w:left="0"/>
              <w:rPr>
                <w:rFonts w:asciiTheme="minorHAnsi" w:hAnsiTheme="minorHAnsi" w:cstheme="minorHAnsi"/>
                <w:sz w:val="22"/>
                <w:szCs w:val="22"/>
              </w:rPr>
            </w:pPr>
            <w:r w:rsidRPr="002F72DE">
              <w:rPr>
                <w:rFonts w:asciiTheme="minorHAnsi" w:hAnsiTheme="minorHAnsi" w:cstheme="minorHAnsi"/>
                <w:sz w:val="22"/>
                <w:szCs w:val="22"/>
              </w:rPr>
              <w:t xml:space="preserve">Please let us know about any </w:t>
            </w:r>
            <w:r w:rsidRPr="002F72DE">
              <w:rPr>
                <w:rFonts w:asciiTheme="minorHAnsi" w:hAnsiTheme="minorHAnsi" w:cstheme="minorHAnsi"/>
                <w:b/>
                <w:bCs/>
                <w:sz w:val="22"/>
                <w:szCs w:val="22"/>
              </w:rPr>
              <w:t>unspent</w:t>
            </w:r>
            <w:r w:rsidRPr="002F72DE">
              <w:rPr>
                <w:rFonts w:asciiTheme="minorHAnsi" w:hAnsiTheme="minorHAnsi" w:cstheme="minorHAnsi"/>
                <w:sz w:val="22"/>
                <w:szCs w:val="22"/>
              </w:rPr>
              <w:t xml:space="preserve"> criminal convictions. You do not need to disclose convictions that are </w:t>
            </w:r>
            <w:r w:rsidRPr="002F72DE">
              <w:rPr>
                <w:rFonts w:asciiTheme="minorHAnsi" w:hAnsiTheme="minorHAnsi" w:cstheme="minorHAnsi"/>
                <w:b/>
                <w:bCs/>
                <w:sz w:val="22"/>
                <w:szCs w:val="22"/>
              </w:rPr>
              <w:t>‘spent’</w:t>
            </w:r>
            <w:r w:rsidRPr="002F72DE">
              <w:rPr>
                <w:rFonts w:asciiTheme="minorHAnsi" w:hAnsiTheme="minorHAnsi" w:cstheme="minorHAnsi"/>
                <w:sz w:val="22"/>
                <w:szCs w:val="22"/>
              </w:rPr>
              <w:t xml:space="preserve"> under the </w:t>
            </w:r>
            <w:r w:rsidRPr="002F72DE">
              <w:rPr>
                <w:rFonts w:asciiTheme="minorHAnsi" w:hAnsiTheme="minorHAnsi" w:cstheme="minorHAnsi"/>
                <w:b/>
                <w:bCs/>
                <w:sz w:val="22"/>
                <w:szCs w:val="22"/>
              </w:rPr>
              <w:t>Rehabilitation of Offenders Act 1974</w:t>
            </w:r>
            <w:r w:rsidRPr="002F72DE">
              <w:rPr>
                <w:rFonts w:asciiTheme="minorHAnsi" w:hAnsiTheme="minorHAnsi" w:cstheme="minorHAnsi"/>
                <w:sz w:val="22"/>
                <w:szCs w:val="22"/>
              </w:rPr>
              <w:t>, unless the role is exempt from this legislation.</w:t>
            </w:r>
          </w:p>
          <w:p w14:paraId="399CDC9B" w14:textId="77777777" w:rsidR="002F72DE" w:rsidRPr="002F72DE" w:rsidRDefault="002F72DE" w:rsidP="002F72DE">
            <w:pPr>
              <w:pStyle w:val="BodyText"/>
              <w:spacing w:before="120" w:after="120"/>
              <w:ind w:hanging="142"/>
              <w:rPr>
                <w:rFonts w:asciiTheme="minorHAnsi" w:hAnsiTheme="minorHAnsi" w:cstheme="minorHAnsi"/>
                <w:sz w:val="22"/>
                <w:szCs w:val="22"/>
              </w:rPr>
            </w:pPr>
            <w:r w:rsidRPr="002F72DE">
              <w:rPr>
                <w:rFonts w:asciiTheme="minorHAnsi" w:hAnsiTheme="minorHAnsi" w:cstheme="minorHAnsi"/>
                <w:sz w:val="22"/>
                <w:szCs w:val="22"/>
              </w:rPr>
              <w:t xml:space="preserve">If you have </w:t>
            </w:r>
            <w:r w:rsidRPr="002F72DE">
              <w:rPr>
                <w:rFonts w:asciiTheme="minorHAnsi" w:hAnsiTheme="minorHAnsi" w:cstheme="minorHAnsi"/>
                <w:b/>
                <w:bCs/>
                <w:sz w:val="22"/>
                <w:szCs w:val="22"/>
              </w:rPr>
              <w:t>no unspent convictions</w:t>
            </w:r>
            <w:r w:rsidRPr="002F72DE">
              <w:rPr>
                <w:rFonts w:asciiTheme="minorHAnsi" w:hAnsiTheme="minorHAnsi" w:cstheme="minorHAnsi"/>
                <w:sz w:val="22"/>
                <w:szCs w:val="22"/>
              </w:rPr>
              <w:t>, please state ‘None’.</w:t>
            </w:r>
          </w:p>
          <w:p w14:paraId="609649F7" w14:textId="36E9CE7C" w:rsidR="0081443C" w:rsidRPr="00F1292B" w:rsidRDefault="002F72DE" w:rsidP="00995B8E">
            <w:pPr>
              <w:pStyle w:val="BodyText"/>
              <w:spacing w:before="120" w:after="120"/>
              <w:ind w:left="0"/>
              <w:rPr>
                <w:rFonts w:asciiTheme="minorHAnsi" w:hAnsiTheme="minorHAnsi" w:cstheme="minorHAnsi"/>
                <w:sz w:val="22"/>
                <w:szCs w:val="22"/>
              </w:rPr>
            </w:pPr>
            <w:r w:rsidRPr="002F72DE">
              <w:rPr>
                <w:rFonts w:asciiTheme="minorHAnsi" w:hAnsiTheme="minorHAnsi" w:cstheme="minorHAnsi"/>
                <w:sz w:val="22"/>
                <w:szCs w:val="22"/>
              </w:rPr>
              <w:t xml:space="preserve">For some roles, employment or volunteering may be conditional upon a </w:t>
            </w:r>
            <w:r w:rsidRPr="002F72DE">
              <w:rPr>
                <w:rFonts w:asciiTheme="minorHAnsi" w:hAnsiTheme="minorHAnsi" w:cstheme="minorHAnsi"/>
                <w:b/>
                <w:bCs/>
                <w:sz w:val="22"/>
                <w:szCs w:val="22"/>
              </w:rPr>
              <w:t>satisfactory Disclosure and Barring Service (DBS) check</w:t>
            </w:r>
            <w:r w:rsidRPr="002F72DE">
              <w:rPr>
                <w:rFonts w:asciiTheme="minorHAnsi" w:hAnsiTheme="minorHAnsi" w:cstheme="minorHAnsi"/>
                <w:sz w:val="22"/>
                <w:szCs w:val="22"/>
              </w:rPr>
              <w:t xml:space="preserve"> and, where applicable, </w:t>
            </w:r>
            <w:r w:rsidRPr="002F72DE">
              <w:rPr>
                <w:rFonts w:asciiTheme="minorHAnsi" w:hAnsiTheme="minorHAnsi" w:cstheme="minorHAnsi"/>
                <w:b/>
                <w:bCs/>
                <w:sz w:val="22"/>
                <w:szCs w:val="22"/>
              </w:rPr>
              <w:t>registration with the DBS Update Service</w:t>
            </w:r>
            <w:r w:rsidRPr="002F72DE">
              <w:rPr>
                <w:rFonts w:asciiTheme="minorHAnsi" w:hAnsiTheme="minorHAnsi" w:cstheme="minorHAnsi"/>
                <w:sz w:val="22"/>
                <w:szCs w:val="22"/>
              </w:rPr>
              <w:t>. We will let you know if this applies to the role you’re applying for.</w:t>
            </w:r>
          </w:p>
        </w:tc>
      </w:tr>
      <w:tr w:rsidR="0081443C" w:rsidRPr="003F6DA0" w14:paraId="56B3543F" w14:textId="77777777" w:rsidTr="008F10A0">
        <w:trPr>
          <w:trHeight w:val="1266"/>
        </w:trPr>
        <w:tc>
          <w:tcPr>
            <w:tcW w:w="10800" w:type="dxa"/>
            <w:tcBorders>
              <w:top w:val="single" w:sz="6" w:space="0" w:color="auto"/>
              <w:left w:val="single" w:sz="6" w:space="0" w:color="auto"/>
              <w:bottom w:val="single" w:sz="6" w:space="0" w:color="auto"/>
              <w:right w:val="single" w:sz="6" w:space="0" w:color="auto"/>
            </w:tcBorders>
          </w:tcPr>
          <w:p w14:paraId="28649980" w14:textId="77777777" w:rsidR="0081443C" w:rsidRPr="003F6DA0" w:rsidRDefault="0081443C" w:rsidP="00ED010C">
            <w:pPr>
              <w:pStyle w:val="TableText"/>
              <w:spacing w:before="0" w:after="0"/>
              <w:jc w:val="both"/>
              <w:rPr>
                <w:rFonts w:asciiTheme="minorHAnsi" w:hAnsiTheme="minorHAnsi" w:cstheme="minorHAnsi"/>
                <w:sz w:val="22"/>
                <w:szCs w:val="22"/>
                <w:lang w:val="en-GB"/>
              </w:rPr>
            </w:pPr>
          </w:p>
          <w:p w14:paraId="36618836" w14:textId="77777777" w:rsidR="0081443C" w:rsidRPr="003F6DA0" w:rsidRDefault="00000000" w:rsidP="00ED010C">
            <w:pPr>
              <w:pStyle w:val="TableText"/>
              <w:spacing w:before="0" w:after="0"/>
              <w:jc w:val="both"/>
              <w:rPr>
                <w:rFonts w:asciiTheme="minorHAnsi" w:hAnsiTheme="minorHAnsi" w:cstheme="minorHAnsi"/>
                <w:sz w:val="22"/>
                <w:szCs w:val="22"/>
                <w:lang w:val="en-GB"/>
              </w:rPr>
            </w:pPr>
            <w:sdt>
              <w:sdtPr>
                <w:rPr>
                  <w:rFonts w:asciiTheme="minorHAnsi" w:hAnsiTheme="minorHAnsi" w:cstheme="minorHAnsi"/>
                  <w:sz w:val="22"/>
                  <w:szCs w:val="22"/>
                  <w:lang w:val="en-GB"/>
                </w:rPr>
                <w:id w:val="719713046"/>
                <w:lock w:val="contentLocked"/>
                <w:placeholder>
                  <w:docPart w:val="42F6BE8EA9C04EC29235153788E92B8A"/>
                </w:placeholder>
              </w:sdtPr>
              <w:sdtContent>
                <w:r w:rsidR="0081443C" w:rsidRPr="003F6DA0">
                  <w:rPr>
                    <w:rFonts w:asciiTheme="minorHAnsi" w:hAnsiTheme="minorHAnsi" w:cstheme="minorHAnsi"/>
                    <w:sz w:val="22"/>
                    <w:szCs w:val="22"/>
                    <w:lang w:val="en-GB"/>
                  </w:rPr>
                  <w:t>None</w:t>
                </w:r>
              </w:sdtContent>
            </w:sdt>
            <w:r w:rsidR="0081443C" w:rsidRPr="003F6DA0">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823480345"/>
                <w14:checkbox>
                  <w14:checked w14:val="0"/>
                  <w14:checkedState w14:val="0052" w14:font="Wingdings 2"/>
                  <w14:uncheckedState w14:val="2610" w14:font="MS Gothic"/>
                </w14:checkbox>
              </w:sdtPr>
              <w:sdtContent>
                <w:r w:rsidR="0081443C" w:rsidRPr="003F6DA0">
                  <w:rPr>
                    <w:rFonts w:ascii="Segoe UI Symbol" w:eastAsia="MS Gothic" w:hAnsi="Segoe UI Symbol" w:cs="Segoe UI Symbol"/>
                    <w:sz w:val="22"/>
                    <w:szCs w:val="22"/>
                    <w:lang w:val="en-GB"/>
                  </w:rPr>
                  <w:t>☐</w:t>
                </w:r>
              </w:sdtContent>
            </w:sdt>
            <w:r w:rsidR="0081443C" w:rsidRPr="003F6DA0">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2124962845"/>
                <w:lock w:val="contentLocked"/>
                <w:placeholder>
                  <w:docPart w:val="42F6BE8EA9C04EC29235153788E92B8A"/>
                </w:placeholder>
              </w:sdtPr>
              <w:sdtContent>
                <w:r w:rsidR="0081443C" w:rsidRPr="003F6DA0">
                  <w:rPr>
                    <w:rFonts w:asciiTheme="minorHAnsi" w:hAnsiTheme="minorHAnsi" w:cstheme="minorHAnsi"/>
                    <w:sz w:val="22"/>
                    <w:szCs w:val="22"/>
                    <w:lang w:val="en-GB"/>
                  </w:rPr>
                  <w:t>Unspent Criminal Convictions:</w:t>
                </w:r>
              </w:sdtContent>
            </w:sdt>
            <w:r w:rsidR="0081443C" w:rsidRPr="003F6DA0">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591214914"/>
                <w:lock w:val="sdtLocked"/>
                <w:placeholder>
                  <w:docPart w:val="C462D673B3EA47969E664B4115C43096"/>
                </w:placeholder>
                <w:showingPlcHdr/>
                <w15:color w:val="000000"/>
                <w:text w:multiLine="1"/>
              </w:sdtPr>
              <w:sdtEndPr>
                <w:rPr>
                  <w:rStyle w:val="DefaultParagraphFont"/>
                  <w:sz w:val="22"/>
                  <w:szCs w:val="22"/>
                </w:rPr>
              </w:sdtEndPr>
              <w:sdtContent>
                <w:r w:rsidR="0081443C" w:rsidRPr="003F6DA0">
                  <w:rPr>
                    <w:rStyle w:val="PlaceholderText"/>
                    <w:rFonts w:asciiTheme="minorHAnsi" w:hAnsiTheme="minorHAnsi" w:cstheme="minorHAnsi"/>
                    <w:i/>
                  </w:rPr>
                  <w:t>Enter details of convictions.</w:t>
                </w:r>
              </w:sdtContent>
            </w:sdt>
          </w:p>
        </w:tc>
      </w:tr>
    </w:tbl>
    <w:sdt>
      <w:sdtPr>
        <w:rPr>
          <w:rFonts w:asciiTheme="minorHAnsi" w:hAnsiTheme="minorHAnsi" w:cstheme="minorHAnsi"/>
          <w:b/>
          <w:bCs/>
          <w:sz w:val="28"/>
          <w:szCs w:val="28"/>
          <w:lang w:val="en-GB"/>
        </w:rPr>
        <w:id w:val="-1211561816"/>
        <w:lock w:val="contentLocked"/>
        <w:placeholder>
          <w:docPart w:val="42F6BE8EA9C04EC29235153788E92B8A"/>
        </w:placeholder>
      </w:sdtPr>
      <w:sdtContent>
        <w:p w14:paraId="38B3E821" w14:textId="7505E6A3" w:rsidR="0081443C" w:rsidRPr="003F6DA0" w:rsidRDefault="00155339" w:rsidP="00ED010C">
          <w:pPr>
            <w:pStyle w:val="BodyText"/>
            <w:spacing w:before="120" w:after="120"/>
            <w:ind w:hanging="142"/>
            <w:rPr>
              <w:rFonts w:asciiTheme="minorHAnsi" w:hAnsiTheme="minorHAnsi" w:cstheme="minorHAnsi"/>
              <w:lang w:val="en-GB"/>
            </w:rPr>
          </w:pPr>
          <w:r>
            <w:rPr>
              <w:rFonts w:asciiTheme="minorHAnsi" w:hAnsiTheme="minorHAnsi" w:cstheme="minorHAnsi"/>
              <w:b/>
              <w:bCs/>
              <w:sz w:val="28"/>
              <w:szCs w:val="28"/>
              <w:lang w:val="en-GB"/>
            </w:rPr>
            <w:t>SUPPORTING STATEMENT</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3F6DA0" w14:paraId="00A567DA" w14:textId="77777777" w:rsidTr="00342D2D">
        <w:trPr>
          <w:trHeight w:hRule="exact" w:val="1433"/>
        </w:trPr>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sz w:val="22"/>
                <w:szCs w:val="22"/>
                <w:lang w:val="en-GB"/>
              </w:rPr>
              <w:id w:val="140235426"/>
              <w:lock w:val="contentLocked"/>
              <w:placeholder>
                <w:docPart w:val="42F6BE8EA9C04EC29235153788E92B8A"/>
              </w:placeholder>
            </w:sdtPr>
            <w:sdtContent>
              <w:p w14:paraId="1AF9E204" w14:textId="77777777" w:rsidR="00155339" w:rsidRPr="00155339" w:rsidRDefault="00155339" w:rsidP="00155339">
                <w:pPr>
                  <w:pStyle w:val="TableText"/>
                  <w:rPr>
                    <w:rFonts w:asciiTheme="minorHAnsi" w:hAnsiTheme="minorHAnsi" w:cstheme="minorHAnsi"/>
                    <w:sz w:val="22"/>
                    <w:szCs w:val="22"/>
                  </w:rPr>
                </w:pPr>
                <w:r w:rsidRPr="00155339">
                  <w:rPr>
                    <w:rFonts w:asciiTheme="minorHAnsi" w:hAnsiTheme="minorHAnsi" w:cstheme="minorHAnsi"/>
                    <w:sz w:val="22"/>
                    <w:szCs w:val="22"/>
                  </w:rPr>
                  <w:t>This is your opportunity to tell us why you’re interested in this role and what you would bring to it. We’d love to hear about your reasons for applying, your key strengths and achievements, and how your knowledge, skills, and experiences match the requirements of the role. We read this section carefully when shortlisting, so please take the time to give us a clear picture of what makes you a strong candidate.</w:t>
                </w:r>
              </w:p>
              <w:p w14:paraId="68DCFB66" w14:textId="7F6065E0" w:rsidR="0081443C" w:rsidRPr="003F6DA0" w:rsidRDefault="00000000" w:rsidP="00ED010C">
                <w:pPr>
                  <w:pStyle w:val="TableText"/>
                  <w:rPr>
                    <w:rFonts w:asciiTheme="minorHAnsi" w:hAnsiTheme="minorHAnsi" w:cstheme="minorHAnsi"/>
                    <w:sz w:val="18"/>
                    <w:szCs w:val="20"/>
                    <w:lang w:val="en-GB"/>
                  </w:rPr>
                </w:pPr>
              </w:p>
            </w:sdtContent>
          </w:sdt>
        </w:tc>
      </w:tr>
      <w:tr w:rsidR="0081443C" w:rsidRPr="003F6DA0" w14:paraId="2E8A1CA4" w14:textId="77777777" w:rsidTr="001D040F">
        <w:trPr>
          <w:trHeight w:hRule="exact" w:val="4192"/>
        </w:trPr>
        <w:sdt>
          <w:sdtPr>
            <w:rPr>
              <w:rStyle w:val="CalibriDocumentChar"/>
              <w:rFonts w:asciiTheme="minorHAnsi" w:hAnsiTheme="minorHAnsi" w:cstheme="minorHAnsi"/>
            </w:rPr>
            <w:id w:val="505717396"/>
            <w:lock w:val="sdtLocked"/>
            <w:placeholder>
              <w:docPart w:val="BB4DDD356A394A7782654FBDFE9AC696"/>
            </w:placeholder>
            <w:showingPlcHdr/>
            <w15:color w:val="000000"/>
            <w:text w:multiLine="1"/>
          </w:sdtPr>
          <w:sdtEndPr>
            <w:rPr>
              <w:rStyle w:val="DefaultParagraphFont"/>
              <w:sz w:val="18"/>
              <w:szCs w:val="20"/>
            </w:rPr>
          </w:sdtEndPr>
          <w:sdtContent>
            <w:tc>
              <w:tcPr>
                <w:tcW w:w="10800" w:type="dxa"/>
                <w:tcBorders>
                  <w:top w:val="single" w:sz="6" w:space="0" w:color="auto"/>
                  <w:left w:val="single" w:sz="6" w:space="0" w:color="auto"/>
                  <w:bottom w:val="single" w:sz="6" w:space="0" w:color="auto"/>
                  <w:right w:val="single" w:sz="6" w:space="0" w:color="auto"/>
                </w:tcBorders>
              </w:tcPr>
              <w:p w14:paraId="648DC9F8" w14:textId="77777777" w:rsidR="0081443C" w:rsidRPr="003F6DA0" w:rsidRDefault="0081443C" w:rsidP="00ED010C">
                <w:pPr>
                  <w:pStyle w:val="TableText"/>
                  <w:ind w:left="0"/>
                  <w:rPr>
                    <w:rFonts w:asciiTheme="minorHAnsi" w:hAnsiTheme="minorHAnsi" w:cstheme="minorHAnsi"/>
                    <w:sz w:val="18"/>
                    <w:szCs w:val="20"/>
                    <w:lang w:val="en-GB"/>
                  </w:rPr>
                </w:pPr>
                <w:r w:rsidRPr="003F6DA0">
                  <w:rPr>
                    <w:rStyle w:val="PlaceholderText"/>
                    <w:rFonts w:asciiTheme="minorHAnsi" w:hAnsiTheme="minorHAnsi" w:cstheme="minorHAnsi"/>
                    <w:i/>
                  </w:rPr>
                  <w:t>Application support statement.</w:t>
                </w:r>
              </w:p>
            </w:tc>
          </w:sdtContent>
        </w:sdt>
      </w:tr>
    </w:tbl>
    <w:p w14:paraId="037993F4" w14:textId="77777777" w:rsidR="0081443C" w:rsidRDefault="0081443C" w:rsidP="0081443C">
      <w:pPr>
        <w:pStyle w:val="BodyText"/>
        <w:ind w:left="144" w:hanging="144"/>
        <w:rPr>
          <w:rFonts w:asciiTheme="minorHAnsi" w:hAnsiTheme="minorHAnsi" w:cstheme="minorHAnsi"/>
          <w:b/>
          <w:bCs/>
          <w:sz w:val="8"/>
          <w:szCs w:val="28"/>
          <w:lang w:val="en-GB"/>
        </w:rPr>
      </w:pPr>
    </w:p>
    <w:p w14:paraId="216323E2" w14:textId="77777777" w:rsidR="001D040F" w:rsidRDefault="001D040F" w:rsidP="0081443C">
      <w:pPr>
        <w:pStyle w:val="BodyText"/>
        <w:ind w:left="144" w:hanging="144"/>
        <w:rPr>
          <w:rFonts w:asciiTheme="minorHAnsi" w:hAnsiTheme="minorHAnsi" w:cstheme="minorHAnsi"/>
          <w:b/>
          <w:bCs/>
          <w:sz w:val="8"/>
          <w:szCs w:val="28"/>
          <w:lang w:val="en-GB"/>
        </w:rPr>
      </w:pPr>
    </w:p>
    <w:p w14:paraId="5FE73AC0" w14:textId="77777777" w:rsidR="00164DB1" w:rsidRDefault="00164DB1" w:rsidP="0081443C">
      <w:pPr>
        <w:pStyle w:val="BodyText"/>
        <w:ind w:left="144" w:hanging="144"/>
        <w:rPr>
          <w:rFonts w:asciiTheme="minorHAnsi" w:hAnsiTheme="minorHAnsi" w:cstheme="minorHAnsi"/>
          <w:b/>
          <w:bCs/>
          <w:sz w:val="8"/>
          <w:szCs w:val="28"/>
          <w:lang w:val="en-GB"/>
        </w:rPr>
      </w:pPr>
    </w:p>
    <w:p w14:paraId="6BBC6ADB" w14:textId="77777777" w:rsidR="001D040F" w:rsidRPr="003F6DA0" w:rsidRDefault="001D040F" w:rsidP="0081443C">
      <w:pPr>
        <w:pStyle w:val="BodyText"/>
        <w:ind w:left="144" w:hanging="144"/>
        <w:rPr>
          <w:rFonts w:asciiTheme="minorHAnsi" w:hAnsiTheme="minorHAnsi" w:cstheme="minorHAnsi"/>
          <w:b/>
          <w:bCs/>
          <w:sz w:val="8"/>
          <w:szCs w:val="28"/>
          <w:lang w:val="en-GB"/>
        </w:rPr>
      </w:pPr>
    </w:p>
    <w:p w14:paraId="46F09EB3" w14:textId="77777777" w:rsidR="009421F8" w:rsidRPr="003F6DA0" w:rsidRDefault="009421F8" w:rsidP="009421F8">
      <w:pPr>
        <w:pStyle w:val="BodyText"/>
        <w:spacing w:before="120" w:after="120"/>
        <w:ind w:hanging="142"/>
        <w:rPr>
          <w:rFonts w:asciiTheme="minorHAnsi" w:hAnsiTheme="minorHAnsi" w:cstheme="minorHAnsi"/>
          <w:lang w:val="en-GB"/>
        </w:rPr>
      </w:pPr>
      <w:sdt>
        <w:sdtPr>
          <w:rPr>
            <w:rFonts w:asciiTheme="minorHAnsi" w:hAnsiTheme="minorHAnsi" w:cstheme="minorHAnsi"/>
            <w:b/>
            <w:bCs/>
            <w:sz w:val="28"/>
            <w:szCs w:val="28"/>
            <w:lang w:val="en-GB"/>
          </w:rPr>
          <w:id w:val="-506982446"/>
          <w:lock w:val="contentLocked"/>
          <w:placeholder>
            <w:docPart w:val="A1619E5E890B420D932BAF10A6BFB134"/>
          </w:placeholder>
        </w:sdtPr>
        <w:sdtContent>
          <w:r w:rsidRPr="003F6DA0">
            <w:rPr>
              <w:rFonts w:asciiTheme="minorHAnsi" w:hAnsiTheme="minorHAnsi" w:cstheme="minorHAnsi"/>
              <w:b/>
              <w:bCs/>
              <w:sz w:val="28"/>
              <w:szCs w:val="28"/>
              <w:lang w:val="en-GB"/>
            </w:rPr>
            <w:t>REFERENCES</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5325"/>
        <w:gridCol w:w="5475"/>
      </w:tblGrid>
      <w:tr w:rsidR="009421F8" w:rsidRPr="003F6DA0" w14:paraId="14AEEBF6" w14:textId="77777777" w:rsidTr="00EB349A">
        <w:trPr>
          <w:cantSplit/>
        </w:trPr>
        <w:tc>
          <w:tcPr>
            <w:tcW w:w="10800" w:type="dxa"/>
            <w:gridSpan w:val="2"/>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sz w:val="22"/>
                <w:szCs w:val="22"/>
                <w:lang w:val="en-GB"/>
              </w:rPr>
              <w:id w:val="-233082759"/>
              <w:lock w:val="contentLocked"/>
              <w:placeholder>
                <w:docPart w:val="A1619E5E890B420D932BAF10A6BFB134"/>
              </w:placeholder>
            </w:sdtPr>
            <w:sdtContent>
              <w:p w14:paraId="18050C20" w14:textId="08A5CE43" w:rsidR="009421F8" w:rsidRPr="003F6DA0" w:rsidRDefault="009421F8" w:rsidP="00EB349A">
                <w:pPr>
                  <w:pStyle w:val="BodyText"/>
                  <w:rPr>
                    <w:rFonts w:asciiTheme="minorHAnsi" w:hAnsiTheme="minorHAnsi" w:cstheme="minorHAnsi"/>
                    <w:sz w:val="22"/>
                    <w:szCs w:val="22"/>
                    <w:lang w:val="en-GB"/>
                  </w:rPr>
                </w:pPr>
                <w:r w:rsidRPr="003F6DA0">
                  <w:rPr>
                    <w:rFonts w:asciiTheme="minorHAnsi" w:hAnsiTheme="minorHAnsi" w:cstheme="minorHAnsi"/>
                    <w:b/>
                    <w:sz w:val="22"/>
                    <w:szCs w:val="22"/>
                    <w:lang w:val="en-GB"/>
                  </w:rPr>
                  <w:t>Provide two names and their contact details</w:t>
                </w:r>
                <w:r w:rsidR="00877E3F">
                  <w:rPr>
                    <w:rFonts w:asciiTheme="minorHAnsi" w:hAnsiTheme="minorHAnsi" w:cstheme="minorHAnsi"/>
                    <w:b/>
                    <w:sz w:val="22"/>
                    <w:szCs w:val="22"/>
                    <w:lang w:val="en-GB"/>
                  </w:rPr>
                  <w:t xml:space="preserve"> including </w:t>
                </w:r>
                <w:r>
                  <w:rPr>
                    <w:rFonts w:asciiTheme="minorHAnsi" w:hAnsiTheme="minorHAnsi" w:cstheme="minorHAnsi"/>
                    <w:b/>
                    <w:sz w:val="22"/>
                    <w:szCs w:val="22"/>
                    <w:lang w:val="en-GB"/>
                  </w:rPr>
                  <w:t>email address</w:t>
                </w:r>
                <w:r w:rsidRPr="003F6DA0">
                  <w:rPr>
                    <w:rFonts w:asciiTheme="minorHAnsi" w:hAnsiTheme="minorHAnsi" w:cstheme="minorHAnsi"/>
                    <w:b/>
                    <w:sz w:val="22"/>
                    <w:szCs w:val="22"/>
                    <w:lang w:val="en-GB"/>
                  </w:rPr>
                  <w:t xml:space="preserve"> from whom we may obtain both character and/or work experience references.</w:t>
                </w:r>
              </w:p>
            </w:sdtContent>
          </w:sdt>
        </w:tc>
      </w:tr>
      <w:tr w:rsidR="009421F8" w:rsidRPr="003F6DA0" w14:paraId="3490785D" w14:textId="77777777" w:rsidTr="00315045">
        <w:trPr>
          <w:trHeight w:val="1993"/>
        </w:trPr>
        <w:tc>
          <w:tcPr>
            <w:tcW w:w="5325"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2079815036"/>
              <w:lock w:val="sdtLocked"/>
              <w:placeholder>
                <w:docPart w:val="6134EBC356704E76BCCF6081F891D1B1"/>
              </w:placeholder>
              <w:showingPlcHdr/>
              <w15:color w:val="000000"/>
              <w:text w:multiLine="1"/>
            </w:sdtPr>
            <w:sdtEndPr>
              <w:rPr>
                <w:rStyle w:val="DefaultParagraphFont"/>
                <w:sz w:val="20"/>
                <w:szCs w:val="20"/>
              </w:rPr>
            </w:sdtEndPr>
            <w:sdtContent>
              <w:p w14:paraId="159F0906" w14:textId="77777777" w:rsidR="009421F8" w:rsidRPr="003F6DA0" w:rsidRDefault="009421F8" w:rsidP="00EB349A">
                <w:pPr>
                  <w:pStyle w:val="BodyText"/>
                  <w:spacing w:before="0" w:after="0"/>
                  <w:ind w:left="144"/>
                  <w:rPr>
                    <w:rFonts w:asciiTheme="minorHAnsi" w:hAnsiTheme="minorHAnsi" w:cstheme="minorHAnsi"/>
                    <w:lang w:val="en-GB"/>
                  </w:rPr>
                </w:pPr>
                <w:r w:rsidRPr="003F6DA0">
                  <w:rPr>
                    <w:rStyle w:val="PlaceholderText"/>
                    <w:rFonts w:asciiTheme="minorHAnsi" w:hAnsiTheme="minorHAnsi" w:cstheme="minorHAnsi"/>
                    <w:i/>
                    <w:color w:val="7F7F7F" w:themeColor="text1" w:themeTint="80"/>
                    <w:sz w:val="24"/>
                  </w:rPr>
                  <w:t>Reference 1</w:t>
                </w:r>
              </w:p>
            </w:sdtContent>
          </w:sdt>
        </w:tc>
        <w:tc>
          <w:tcPr>
            <w:tcW w:w="5475" w:type="dxa"/>
            <w:tcBorders>
              <w:top w:val="single" w:sz="6" w:space="0" w:color="auto"/>
              <w:left w:val="single" w:sz="6" w:space="0" w:color="auto"/>
              <w:bottom w:val="single" w:sz="6" w:space="0" w:color="auto"/>
              <w:right w:val="single" w:sz="6" w:space="0" w:color="auto"/>
            </w:tcBorders>
          </w:tcPr>
          <w:p w14:paraId="1129D7B1" w14:textId="77777777" w:rsidR="009421F8" w:rsidRPr="003F6DA0" w:rsidRDefault="009421F8" w:rsidP="00EB349A">
            <w:pPr>
              <w:pStyle w:val="BodyText"/>
              <w:spacing w:before="0" w:after="0"/>
              <w:ind w:left="144"/>
              <w:rPr>
                <w:rFonts w:asciiTheme="minorHAnsi" w:hAnsiTheme="minorHAnsi" w:cstheme="minorHAnsi"/>
                <w:lang w:val="en-GB"/>
              </w:rPr>
            </w:pPr>
            <w:sdt>
              <w:sdtPr>
                <w:rPr>
                  <w:rStyle w:val="CalibriDocumentChar"/>
                  <w:rFonts w:asciiTheme="minorHAnsi" w:hAnsiTheme="minorHAnsi" w:cstheme="minorHAnsi"/>
                </w:rPr>
                <w:id w:val="1161886902"/>
                <w:lock w:val="sdtLocked"/>
                <w:placeholder>
                  <w:docPart w:val="9E26EF73548E40B2AD2B5341A374352D"/>
                </w:placeholder>
                <w:showingPlcHdr/>
                <w:text w:multiLine="1"/>
              </w:sdtPr>
              <w:sdtEndPr>
                <w:rPr>
                  <w:rStyle w:val="DefaultParagraphFont"/>
                  <w:sz w:val="20"/>
                  <w:szCs w:val="20"/>
                </w:rPr>
              </w:sdtEndPr>
              <w:sdtContent>
                <w:r w:rsidRPr="003F6DA0">
                  <w:rPr>
                    <w:rStyle w:val="PlaceholderText"/>
                    <w:rFonts w:asciiTheme="minorHAnsi" w:hAnsiTheme="minorHAnsi" w:cstheme="minorHAnsi"/>
                    <w:i/>
                    <w:color w:val="7F7F7F" w:themeColor="text1" w:themeTint="80"/>
                    <w:sz w:val="24"/>
                  </w:rPr>
                  <w:t>Reference 2</w:t>
                </w:r>
              </w:sdtContent>
            </w:sdt>
          </w:p>
          <w:p w14:paraId="0D4450BC" w14:textId="77777777" w:rsidR="009421F8" w:rsidRPr="003F6DA0" w:rsidRDefault="009421F8" w:rsidP="00EB349A">
            <w:pPr>
              <w:pStyle w:val="BodyText"/>
              <w:spacing w:before="0" w:after="0"/>
              <w:ind w:left="144"/>
              <w:rPr>
                <w:rFonts w:asciiTheme="minorHAnsi" w:hAnsiTheme="minorHAnsi" w:cstheme="minorHAnsi"/>
                <w:lang w:val="en-GB"/>
              </w:rPr>
            </w:pPr>
          </w:p>
          <w:p w14:paraId="10D9EEF4" w14:textId="77777777" w:rsidR="009421F8" w:rsidRPr="003F6DA0" w:rsidRDefault="009421F8" w:rsidP="00EB349A">
            <w:pPr>
              <w:pStyle w:val="BodyText"/>
              <w:spacing w:before="0" w:after="0"/>
              <w:ind w:left="144"/>
              <w:rPr>
                <w:rFonts w:asciiTheme="minorHAnsi" w:hAnsiTheme="minorHAnsi" w:cstheme="minorHAnsi"/>
                <w:lang w:val="en-GB"/>
              </w:rPr>
            </w:pPr>
          </w:p>
          <w:p w14:paraId="13B0B207" w14:textId="77777777" w:rsidR="009421F8" w:rsidRPr="003F6DA0" w:rsidRDefault="009421F8" w:rsidP="00EB349A">
            <w:pPr>
              <w:pStyle w:val="BodyText"/>
              <w:spacing w:before="0" w:after="0"/>
              <w:ind w:left="144"/>
              <w:rPr>
                <w:rFonts w:asciiTheme="minorHAnsi" w:hAnsiTheme="minorHAnsi" w:cstheme="minorHAnsi"/>
                <w:lang w:val="en-GB"/>
              </w:rPr>
            </w:pPr>
          </w:p>
          <w:p w14:paraId="7CAA7089" w14:textId="77777777" w:rsidR="009421F8" w:rsidRPr="003F6DA0" w:rsidRDefault="009421F8" w:rsidP="00EB349A">
            <w:pPr>
              <w:pStyle w:val="BodyText"/>
              <w:spacing w:before="0" w:after="0"/>
              <w:ind w:left="144"/>
              <w:rPr>
                <w:rFonts w:asciiTheme="minorHAnsi" w:hAnsiTheme="minorHAnsi" w:cstheme="minorHAnsi"/>
                <w:lang w:val="en-GB"/>
              </w:rPr>
            </w:pPr>
          </w:p>
          <w:p w14:paraId="31AC283D" w14:textId="77777777" w:rsidR="009421F8" w:rsidRPr="003F6DA0" w:rsidRDefault="009421F8" w:rsidP="00EB349A">
            <w:pPr>
              <w:pStyle w:val="BodyText"/>
              <w:spacing w:before="0" w:after="0"/>
              <w:ind w:left="144"/>
              <w:rPr>
                <w:rFonts w:asciiTheme="minorHAnsi" w:hAnsiTheme="minorHAnsi" w:cstheme="minorHAnsi"/>
                <w:lang w:val="en-GB"/>
              </w:rPr>
            </w:pPr>
            <w:r w:rsidRPr="003F6DA0">
              <w:rPr>
                <w:rFonts w:asciiTheme="minorHAnsi" w:hAnsiTheme="minorHAnsi" w:cstheme="minorHAnsi"/>
                <w:b/>
                <w:bCs/>
                <w:lang w:val="en-GB"/>
              </w:rPr>
              <w:t xml:space="preserve">       </w:t>
            </w:r>
          </w:p>
        </w:tc>
      </w:tr>
    </w:tbl>
    <w:p w14:paraId="1D4F722F" w14:textId="3260AC7C" w:rsidR="0081443C" w:rsidRPr="003F6DA0" w:rsidRDefault="0081443C" w:rsidP="0081443C">
      <w:pPr>
        <w:pStyle w:val="BodyText"/>
        <w:ind w:left="0"/>
        <w:rPr>
          <w:rFonts w:asciiTheme="minorHAnsi" w:hAnsiTheme="minorHAnsi" w:cstheme="minorHAnsi"/>
          <w:b/>
          <w:bCs/>
          <w:sz w:val="28"/>
          <w:szCs w:val="28"/>
          <w:lang w:val="en-GB"/>
        </w:rPr>
      </w:pPr>
      <w:r w:rsidRPr="003F6DA0">
        <w:rPr>
          <w:rFonts w:asciiTheme="minorHAnsi" w:hAnsiTheme="minorHAnsi" w:cstheme="minorHAnsi"/>
          <w:b/>
          <w:bCs/>
          <w:sz w:val="28"/>
          <w:szCs w:val="28"/>
          <w:lang w:val="en-GB"/>
        </w:rPr>
        <w:t xml:space="preserve">DECLARATION </w:t>
      </w:r>
      <w:r w:rsidR="002E495A" w:rsidRPr="002B2D72">
        <w:rPr>
          <w:rFonts w:asciiTheme="minorHAnsi" w:hAnsiTheme="minorHAnsi" w:cstheme="minorHAnsi"/>
          <w:sz w:val="22"/>
          <w:szCs w:val="22"/>
          <w:lang w:val="en-GB"/>
        </w:rPr>
        <w:t>(Please read and check statements carefully before signing this application)</w:t>
      </w:r>
    </w:p>
    <w:tbl>
      <w:tblPr>
        <w:tblW w:w="10722" w:type="dxa"/>
        <w:tblInd w:w="43" w:type="dxa"/>
        <w:tblLayout w:type="fixed"/>
        <w:tblCellMar>
          <w:left w:w="43" w:type="dxa"/>
          <w:right w:w="43" w:type="dxa"/>
        </w:tblCellMar>
        <w:tblLook w:val="0000" w:firstRow="0" w:lastRow="0" w:firstColumn="0" w:lastColumn="0" w:noHBand="0" w:noVBand="0"/>
      </w:tblPr>
      <w:tblGrid>
        <w:gridCol w:w="516"/>
        <w:gridCol w:w="10206"/>
      </w:tblGrid>
      <w:tr w:rsidR="0081443C" w:rsidRPr="003F6DA0" w14:paraId="6200D855" w14:textId="77777777" w:rsidTr="00ED010C">
        <w:tc>
          <w:tcPr>
            <w:tcW w:w="516" w:type="dxa"/>
            <w:tcBorders>
              <w:top w:val="single" w:sz="6" w:space="0" w:color="auto"/>
              <w:left w:val="single" w:sz="6" w:space="0" w:color="auto"/>
              <w:bottom w:val="single" w:sz="6" w:space="0" w:color="auto"/>
              <w:right w:val="single" w:sz="6" w:space="0" w:color="auto"/>
            </w:tcBorders>
          </w:tcPr>
          <w:p w14:paraId="0BDC32E5" w14:textId="3489AE25" w:rsidR="0081443C" w:rsidRPr="003F6DA0" w:rsidRDefault="005E41FC" w:rsidP="00F24030">
            <w:pPr>
              <w:pStyle w:val="TableText"/>
              <w:tabs>
                <w:tab w:val="left" w:pos="557"/>
              </w:tabs>
              <w:spacing w:before="120" w:after="120"/>
              <w:ind w:left="52" w:right="136"/>
              <w:rPr>
                <w:rFonts w:asciiTheme="minorHAnsi" w:hAnsiTheme="minorHAnsi" w:cstheme="minorHAnsi"/>
                <w:sz w:val="22"/>
                <w:szCs w:val="22"/>
                <w:lang w:val="en-GB"/>
              </w:rPr>
            </w:pPr>
            <w:r w:rsidRPr="00F24030">
              <w:rPr>
                <w:rFonts w:asciiTheme="minorHAnsi" w:hAnsiTheme="minorHAnsi" w:cstheme="minorHAnsi"/>
                <w:sz w:val="14"/>
                <w:szCs w:val="14"/>
                <w:lang w:val="en-GB"/>
              </w:rPr>
              <w:t>Tick</w:t>
            </w:r>
            <w:sdt>
              <w:sdtPr>
                <w:rPr>
                  <w:rFonts w:asciiTheme="minorHAnsi" w:hAnsiTheme="minorHAnsi" w:cstheme="minorHAnsi"/>
                  <w:sz w:val="22"/>
                  <w:szCs w:val="22"/>
                  <w:lang w:val="en-GB"/>
                </w:rPr>
                <w:id w:val="345530391"/>
                <w14:checkbox>
                  <w14:checked w14:val="0"/>
                  <w14:checkedState w14:val="0052" w14:font="Wingdings 2"/>
                  <w14:uncheckedState w14:val="2610" w14:font="MS Gothic"/>
                </w14:checkbox>
              </w:sdtPr>
              <w:sdtContent>
                <w:r w:rsidR="009D6477">
                  <w:rPr>
                    <w:rFonts w:ascii="MS Gothic" w:eastAsia="MS Gothic" w:hAnsi="MS Gothic" w:cstheme="minorHAnsi" w:hint="eastAsia"/>
                    <w:sz w:val="22"/>
                    <w:szCs w:val="22"/>
                    <w:lang w:val="en-GB"/>
                  </w:rPr>
                  <w:t>☐</w:t>
                </w:r>
              </w:sdtContent>
            </w:sdt>
          </w:p>
          <w:p w14:paraId="0848B5E5" w14:textId="77777777" w:rsidR="00D80C65" w:rsidRPr="003F6DA0" w:rsidRDefault="00D80C65" w:rsidP="00F24030">
            <w:pPr>
              <w:pStyle w:val="TableText"/>
              <w:tabs>
                <w:tab w:val="left" w:pos="557"/>
              </w:tabs>
              <w:spacing w:before="120" w:after="120"/>
              <w:ind w:left="144" w:right="136"/>
              <w:rPr>
                <w:rFonts w:asciiTheme="minorHAnsi" w:hAnsiTheme="minorHAnsi" w:cstheme="minorHAnsi"/>
                <w:sz w:val="22"/>
                <w:szCs w:val="22"/>
                <w:lang w:val="en-GB"/>
              </w:rPr>
            </w:pPr>
          </w:p>
          <w:sdt>
            <w:sdtPr>
              <w:rPr>
                <w:rFonts w:asciiTheme="minorHAnsi" w:hAnsiTheme="minorHAnsi" w:cstheme="minorHAnsi"/>
                <w:sz w:val="22"/>
                <w:szCs w:val="22"/>
                <w:lang w:val="en-GB"/>
              </w:rPr>
              <w:id w:val="1892614216"/>
              <w14:checkbox>
                <w14:checked w14:val="0"/>
                <w14:checkedState w14:val="0052" w14:font="Wingdings 2"/>
                <w14:uncheckedState w14:val="2610" w14:font="MS Gothic"/>
              </w14:checkbox>
            </w:sdtPr>
            <w:sdtContent>
              <w:p w14:paraId="23C8917F" w14:textId="02C72635" w:rsidR="0081443C" w:rsidRPr="003F6DA0" w:rsidRDefault="009D6477" w:rsidP="00F24030">
                <w:pPr>
                  <w:pStyle w:val="TableText"/>
                  <w:tabs>
                    <w:tab w:val="left" w:pos="557"/>
                  </w:tabs>
                  <w:spacing w:before="120" w:after="120"/>
                  <w:ind w:left="144" w:right="136"/>
                  <w:rPr>
                    <w:rFonts w:asciiTheme="minorHAnsi" w:hAnsiTheme="minorHAnsi" w:cstheme="minorHAnsi"/>
                    <w:sz w:val="22"/>
                    <w:szCs w:val="22"/>
                    <w:lang w:val="en-GB"/>
                  </w:rPr>
                </w:pPr>
                <w:r>
                  <w:rPr>
                    <w:rFonts w:ascii="MS Gothic" w:eastAsia="MS Gothic" w:hAnsi="MS Gothic" w:cstheme="minorHAnsi" w:hint="eastAsia"/>
                    <w:sz w:val="22"/>
                    <w:szCs w:val="22"/>
                    <w:lang w:val="en-GB"/>
                  </w:rPr>
                  <w:t>☐</w:t>
                </w:r>
              </w:p>
            </w:sdtContent>
          </w:sdt>
          <w:p w14:paraId="60826A56" w14:textId="77777777" w:rsidR="0081443C" w:rsidRPr="003F6DA0" w:rsidRDefault="0081443C" w:rsidP="00F24030">
            <w:pPr>
              <w:pStyle w:val="TableText"/>
              <w:tabs>
                <w:tab w:val="left" w:pos="557"/>
              </w:tabs>
              <w:spacing w:before="120" w:after="120"/>
              <w:ind w:left="144" w:right="136"/>
              <w:rPr>
                <w:rFonts w:asciiTheme="minorHAnsi" w:hAnsiTheme="minorHAnsi" w:cstheme="minorHAnsi"/>
                <w:sz w:val="22"/>
                <w:szCs w:val="22"/>
                <w:lang w:val="en-GB"/>
              </w:rPr>
            </w:pPr>
          </w:p>
          <w:p w14:paraId="06363DBD" w14:textId="77777777" w:rsidR="0081443C" w:rsidRPr="003F6DA0" w:rsidRDefault="0081443C" w:rsidP="00F24030">
            <w:pPr>
              <w:pStyle w:val="TableText"/>
              <w:tabs>
                <w:tab w:val="left" w:pos="557"/>
              </w:tabs>
              <w:spacing w:before="120" w:after="120"/>
              <w:ind w:left="144" w:right="136"/>
              <w:rPr>
                <w:rFonts w:asciiTheme="minorHAnsi" w:hAnsiTheme="minorHAnsi" w:cstheme="minorHAnsi"/>
                <w:sz w:val="22"/>
                <w:szCs w:val="22"/>
                <w:lang w:val="en-GB"/>
              </w:rPr>
            </w:pPr>
          </w:p>
          <w:p w14:paraId="69EB1CA0" w14:textId="77777777" w:rsidR="0081443C" w:rsidRDefault="0081443C" w:rsidP="00F24030">
            <w:pPr>
              <w:pStyle w:val="TableText"/>
              <w:tabs>
                <w:tab w:val="left" w:pos="557"/>
              </w:tabs>
              <w:spacing w:before="120" w:after="120"/>
              <w:ind w:left="144" w:right="136"/>
              <w:rPr>
                <w:rFonts w:asciiTheme="minorHAnsi" w:hAnsiTheme="minorHAnsi" w:cstheme="minorHAnsi"/>
                <w:sz w:val="22"/>
                <w:szCs w:val="22"/>
                <w:lang w:val="en-GB"/>
              </w:rPr>
            </w:pPr>
          </w:p>
          <w:p w14:paraId="6BA98D02" w14:textId="77777777" w:rsidR="006835B4" w:rsidRPr="006835B4" w:rsidRDefault="006835B4" w:rsidP="00F24030">
            <w:pPr>
              <w:pStyle w:val="TableText"/>
              <w:tabs>
                <w:tab w:val="left" w:pos="557"/>
              </w:tabs>
              <w:spacing w:before="120" w:after="120"/>
              <w:ind w:left="144" w:right="136"/>
              <w:rPr>
                <w:rFonts w:asciiTheme="minorHAnsi" w:hAnsiTheme="minorHAnsi" w:cstheme="minorHAnsi"/>
                <w:sz w:val="16"/>
                <w:szCs w:val="16"/>
                <w:lang w:val="en-GB"/>
              </w:rPr>
            </w:pPr>
          </w:p>
          <w:sdt>
            <w:sdtPr>
              <w:rPr>
                <w:rFonts w:asciiTheme="minorHAnsi" w:hAnsiTheme="minorHAnsi" w:cstheme="minorHAnsi"/>
                <w:sz w:val="22"/>
                <w:szCs w:val="22"/>
                <w:lang w:val="en-GB"/>
              </w:rPr>
              <w:id w:val="495004303"/>
              <w14:checkbox>
                <w14:checked w14:val="0"/>
                <w14:checkedState w14:val="0052" w14:font="Wingdings 2"/>
                <w14:uncheckedState w14:val="2610" w14:font="MS Gothic"/>
              </w14:checkbox>
            </w:sdtPr>
            <w:sdtContent>
              <w:p w14:paraId="7BB62354" w14:textId="77777777" w:rsidR="0081443C" w:rsidRPr="003F6DA0" w:rsidRDefault="0081443C" w:rsidP="00F24030">
                <w:pPr>
                  <w:pStyle w:val="TableText"/>
                  <w:tabs>
                    <w:tab w:val="left" w:pos="557"/>
                  </w:tabs>
                  <w:spacing w:before="120" w:after="120"/>
                  <w:ind w:left="144" w:right="136"/>
                  <w:rPr>
                    <w:rFonts w:asciiTheme="minorHAnsi" w:hAnsiTheme="minorHAnsi" w:cstheme="minorHAnsi"/>
                    <w:sz w:val="22"/>
                    <w:szCs w:val="22"/>
                    <w:lang w:val="en-GB"/>
                  </w:rPr>
                </w:pPr>
                <w:r w:rsidRPr="003F6DA0">
                  <w:rPr>
                    <w:rFonts w:ascii="Segoe UI Symbol" w:eastAsia="MS Gothic" w:hAnsi="Segoe UI Symbol" w:cs="Segoe UI Symbol"/>
                    <w:sz w:val="22"/>
                    <w:szCs w:val="22"/>
                    <w:lang w:val="en-GB"/>
                  </w:rPr>
                  <w:t>☐</w:t>
                </w:r>
              </w:p>
            </w:sdtContent>
          </w:sdt>
          <w:p w14:paraId="15763B5D" w14:textId="77777777" w:rsidR="0081443C" w:rsidRDefault="0081443C" w:rsidP="00F24030">
            <w:pPr>
              <w:pStyle w:val="TableText"/>
              <w:tabs>
                <w:tab w:val="left" w:pos="557"/>
              </w:tabs>
              <w:spacing w:before="120" w:after="120"/>
              <w:ind w:left="144" w:right="136"/>
              <w:rPr>
                <w:rFonts w:asciiTheme="minorHAnsi" w:hAnsiTheme="minorHAnsi" w:cstheme="minorHAnsi"/>
                <w:sz w:val="22"/>
                <w:szCs w:val="22"/>
                <w:lang w:val="en-GB"/>
              </w:rPr>
            </w:pPr>
          </w:p>
          <w:p w14:paraId="308CB728" w14:textId="77777777" w:rsidR="00D80C65" w:rsidRPr="003F6DA0" w:rsidRDefault="00D80C65" w:rsidP="00F24030">
            <w:pPr>
              <w:pStyle w:val="TableText"/>
              <w:tabs>
                <w:tab w:val="left" w:pos="557"/>
              </w:tabs>
              <w:spacing w:before="120" w:after="120"/>
              <w:ind w:left="144" w:right="136"/>
              <w:rPr>
                <w:rFonts w:asciiTheme="minorHAnsi" w:hAnsiTheme="minorHAnsi" w:cstheme="minorHAnsi"/>
                <w:sz w:val="22"/>
                <w:szCs w:val="22"/>
                <w:lang w:val="en-GB"/>
              </w:rPr>
            </w:pPr>
          </w:p>
          <w:p w14:paraId="73D01D59" w14:textId="77777777" w:rsidR="0081443C" w:rsidRPr="003F6DA0" w:rsidRDefault="0081443C" w:rsidP="00F24030">
            <w:pPr>
              <w:pStyle w:val="TableText"/>
              <w:tabs>
                <w:tab w:val="left" w:pos="557"/>
              </w:tabs>
              <w:spacing w:before="120" w:after="120"/>
              <w:ind w:left="144" w:right="136"/>
              <w:rPr>
                <w:rFonts w:asciiTheme="minorHAnsi" w:hAnsiTheme="minorHAnsi" w:cstheme="minorHAnsi"/>
                <w:sz w:val="22"/>
                <w:szCs w:val="22"/>
                <w:lang w:val="en-GB"/>
              </w:rPr>
            </w:pPr>
          </w:p>
          <w:sdt>
            <w:sdtPr>
              <w:rPr>
                <w:rFonts w:asciiTheme="minorHAnsi" w:hAnsiTheme="minorHAnsi" w:cstheme="minorHAnsi"/>
                <w:sz w:val="22"/>
                <w:szCs w:val="22"/>
                <w:lang w:val="en-GB"/>
              </w:rPr>
              <w:id w:val="1163210087"/>
              <w14:checkbox>
                <w14:checked w14:val="0"/>
                <w14:checkedState w14:val="0052" w14:font="Wingdings 2"/>
                <w14:uncheckedState w14:val="2610" w14:font="MS Gothic"/>
              </w14:checkbox>
            </w:sdtPr>
            <w:sdtContent>
              <w:p w14:paraId="1202D2E0" w14:textId="77777777" w:rsidR="0081443C" w:rsidRPr="003F6DA0" w:rsidRDefault="0081443C" w:rsidP="00F24030">
                <w:pPr>
                  <w:pStyle w:val="TableText"/>
                  <w:tabs>
                    <w:tab w:val="left" w:pos="557"/>
                  </w:tabs>
                  <w:spacing w:before="120" w:after="120"/>
                  <w:ind w:left="144" w:right="136"/>
                  <w:rPr>
                    <w:rFonts w:asciiTheme="minorHAnsi" w:hAnsiTheme="minorHAnsi" w:cstheme="minorHAnsi"/>
                    <w:sz w:val="22"/>
                    <w:szCs w:val="22"/>
                    <w:lang w:val="en-GB"/>
                  </w:rPr>
                </w:pPr>
                <w:r w:rsidRPr="003F6DA0">
                  <w:rPr>
                    <w:rFonts w:ascii="Segoe UI Symbol" w:eastAsia="MS Gothic" w:hAnsi="Segoe UI Symbol" w:cs="Segoe UI Symbol"/>
                    <w:sz w:val="22"/>
                    <w:szCs w:val="22"/>
                    <w:lang w:val="en-GB"/>
                  </w:rPr>
                  <w:t>☐</w:t>
                </w:r>
              </w:p>
            </w:sdtContent>
          </w:sdt>
        </w:tc>
        <w:tc>
          <w:tcPr>
            <w:tcW w:w="10206" w:type="dxa"/>
            <w:tcBorders>
              <w:top w:val="single" w:sz="6" w:space="0" w:color="auto"/>
              <w:left w:val="single" w:sz="6" w:space="0" w:color="auto"/>
              <w:bottom w:val="single" w:sz="6" w:space="0" w:color="auto"/>
              <w:right w:val="single" w:sz="6" w:space="0" w:color="auto"/>
            </w:tcBorders>
          </w:tcPr>
          <w:p w14:paraId="11609273" w14:textId="77777777" w:rsidR="0081443C" w:rsidRPr="003F6DA0" w:rsidRDefault="0081443C" w:rsidP="00B92FD2">
            <w:pPr>
              <w:pStyle w:val="TableText"/>
              <w:numPr>
                <w:ilvl w:val="0"/>
                <w:numId w:val="11"/>
              </w:numPr>
              <w:tabs>
                <w:tab w:val="left" w:pos="557"/>
              </w:tabs>
              <w:spacing w:before="120" w:after="120"/>
              <w:ind w:left="499" w:right="136" w:hanging="357"/>
              <w:jc w:val="both"/>
              <w:rPr>
                <w:rFonts w:asciiTheme="minorHAnsi" w:hAnsiTheme="minorHAnsi" w:cstheme="minorHAnsi"/>
                <w:sz w:val="22"/>
                <w:szCs w:val="22"/>
                <w:lang w:val="en-GB"/>
              </w:rPr>
            </w:pPr>
            <w:r w:rsidRPr="003F6DA0">
              <w:rPr>
                <w:rFonts w:asciiTheme="minorHAnsi" w:hAnsiTheme="minorHAnsi" w:cstheme="minorHAnsi"/>
                <w:sz w:val="22"/>
                <w:szCs w:val="22"/>
                <w:lang w:val="en-GB"/>
              </w:rPr>
              <w:t>I confirm that the information I have provided is complete and correct and that any untrue or misleading information will give my employer the right to terminate any employment contract /volunteer position offered.</w:t>
            </w:r>
          </w:p>
          <w:p w14:paraId="47391610" w14:textId="77777777" w:rsidR="00E84D29" w:rsidRPr="00E84D29" w:rsidRDefault="00E84D29" w:rsidP="00B92FD2">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E84D29">
              <w:rPr>
                <w:rFonts w:asciiTheme="minorHAnsi" w:hAnsiTheme="minorHAnsi" w:cstheme="minorHAnsi"/>
                <w:sz w:val="22"/>
                <w:szCs w:val="22"/>
                <w:lang w:val="en-GB"/>
              </w:rPr>
              <w:t>I understand that I am not required to undergo a medical examination as part of this application. However, I acknowledge that the organisation may, where necessary for health and safety reasons or to support workplace adjustments, request relevant health information. If this is required, I will be informed in advance and asked to give my explicit consent before any contact is made with a medical professional. I agree that any such information will be handled confidentially, stored securely in accordance with data protection laws, and retained only for as long as necessary, up to a maximum of six years after my employment or voluntary position ends.</w:t>
            </w:r>
          </w:p>
          <w:p w14:paraId="561CB0DE" w14:textId="33D9D7D0" w:rsidR="007158F0" w:rsidRDefault="007158F0" w:rsidP="00B92FD2">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7158F0">
              <w:rPr>
                <w:rFonts w:asciiTheme="minorHAnsi" w:hAnsiTheme="minorHAnsi" w:cstheme="minorHAnsi"/>
                <w:color w:val="auto"/>
                <w:sz w:val="22"/>
                <w:szCs w:val="22"/>
                <w:lang w:val="en-GB"/>
              </w:rPr>
              <w:t xml:space="preserve">I agree that previous employers may be contacted for references, in addition to those I have provided. I also understand that, if successful in this application, I may be required to apply for a </w:t>
            </w:r>
            <w:r w:rsidRPr="007158F0">
              <w:rPr>
                <w:rFonts w:asciiTheme="minorHAnsi" w:hAnsiTheme="minorHAnsi" w:cstheme="minorHAnsi"/>
                <w:b/>
                <w:bCs/>
                <w:color w:val="auto"/>
                <w:sz w:val="22"/>
                <w:szCs w:val="22"/>
                <w:lang w:val="en-GB"/>
              </w:rPr>
              <w:t>standard or enhanced Disclosure and Barring Service (DBS) check</w:t>
            </w:r>
            <w:r w:rsidRPr="007158F0">
              <w:rPr>
                <w:rFonts w:asciiTheme="minorHAnsi" w:hAnsiTheme="minorHAnsi" w:cstheme="minorHAnsi"/>
                <w:color w:val="auto"/>
                <w:sz w:val="22"/>
                <w:szCs w:val="22"/>
                <w:lang w:val="en-GB"/>
              </w:rPr>
              <w:t>, depending on the nature of the role. I acknowledge that if I do not apply when requested, or if the references or DBS check are not satisfactory, any offer of employment or voluntary position may be withdrawn, or employment/volunteering may be ended.</w:t>
            </w:r>
          </w:p>
          <w:p w14:paraId="30A75F98" w14:textId="78498DC5" w:rsidR="0081443C" w:rsidRPr="003F6DA0" w:rsidRDefault="007751C5" w:rsidP="00B92FD2">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7751C5">
              <w:rPr>
                <w:rFonts w:asciiTheme="minorHAnsi" w:hAnsiTheme="minorHAnsi" w:cstheme="minorHAnsi"/>
                <w:color w:val="auto"/>
                <w:sz w:val="22"/>
                <w:szCs w:val="22"/>
                <w:lang w:val="en-GB"/>
              </w:rPr>
              <w:t xml:space="preserve">I understand that if my application is not successful, this application form will be securely destroyed within two weeks, in accordance with the UK General Data Protection Regulation (GDPR) 2018. If my application progresses to the next or subsequent stages, members of the interview panel will have access to the content of this form to support their decision-making. This information will not be shared beyond the panel. If I am appointed, this form will be stored securely in a personnel file with restricted access and retained for up to seven years after my employment ends. Further information is available in The Living Room’s Privacy Notice and Statement, available at </w:t>
            </w:r>
            <w:hyperlink r:id="rId11" w:tgtFrame="_new" w:history="1">
              <w:r w:rsidRPr="007751C5">
                <w:rPr>
                  <w:rStyle w:val="Hyperlink"/>
                  <w:rFonts w:asciiTheme="minorHAnsi" w:hAnsiTheme="minorHAnsi" w:cstheme="minorHAnsi"/>
                  <w:sz w:val="22"/>
                  <w:szCs w:val="22"/>
                  <w:lang w:val="en-GB"/>
                </w:rPr>
                <w:t>www.livingroomherts.org/privacy-policy</w:t>
              </w:r>
            </w:hyperlink>
            <w:r w:rsidRPr="007751C5">
              <w:rPr>
                <w:rFonts w:asciiTheme="minorHAnsi" w:hAnsiTheme="minorHAnsi" w:cstheme="minorHAnsi"/>
                <w:color w:val="auto"/>
                <w:sz w:val="22"/>
                <w:szCs w:val="22"/>
                <w:lang w:val="en-GB"/>
              </w:rPr>
              <w:t>.</w:t>
            </w:r>
            <w:r w:rsidR="0081443C" w:rsidRPr="003F6DA0">
              <w:rPr>
                <w:rFonts w:asciiTheme="minorHAnsi" w:hAnsiTheme="minorHAnsi" w:cstheme="minorHAnsi"/>
                <w:color w:val="auto"/>
                <w:sz w:val="22"/>
                <w:szCs w:val="22"/>
                <w:lang w:val="en-GB"/>
              </w:rPr>
              <w:t>.</w:t>
            </w:r>
          </w:p>
          <w:p w14:paraId="200B0663" w14:textId="77777777" w:rsidR="0081443C" w:rsidRPr="003F6DA0" w:rsidRDefault="0081443C" w:rsidP="00ED010C">
            <w:pPr>
              <w:pStyle w:val="TableText"/>
              <w:tabs>
                <w:tab w:val="left" w:pos="557"/>
              </w:tabs>
              <w:ind w:left="576" w:hanging="432"/>
              <w:jc w:val="right"/>
              <w:rPr>
                <w:rFonts w:asciiTheme="minorHAnsi" w:hAnsiTheme="minorHAnsi" w:cstheme="minorHAnsi"/>
                <w:lang w:val="en-GB"/>
              </w:rPr>
            </w:pPr>
          </w:p>
        </w:tc>
      </w:tr>
      <w:tr w:rsidR="0081443C" w:rsidRPr="003F6DA0" w14:paraId="0929DC05" w14:textId="77777777" w:rsidTr="00ED010C">
        <w:tc>
          <w:tcPr>
            <w:tcW w:w="516" w:type="dxa"/>
            <w:tcBorders>
              <w:top w:val="single" w:sz="6" w:space="0" w:color="auto"/>
              <w:left w:val="single" w:sz="6" w:space="0" w:color="auto"/>
              <w:bottom w:val="single" w:sz="6" w:space="0" w:color="auto"/>
              <w:right w:val="single" w:sz="6" w:space="0" w:color="auto"/>
            </w:tcBorders>
          </w:tcPr>
          <w:p w14:paraId="557822F3" w14:textId="77777777" w:rsidR="0081443C" w:rsidRPr="003F6DA0" w:rsidRDefault="0081443C" w:rsidP="00ED010C">
            <w:pPr>
              <w:pStyle w:val="BodyText"/>
              <w:ind w:left="576" w:hanging="432"/>
              <w:rPr>
                <w:rFonts w:asciiTheme="minorHAnsi" w:hAnsiTheme="minorHAnsi" w:cstheme="minorHAnsi"/>
                <w:sz w:val="22"/>
                <w:szCs w:val="22"/>
                <w:lang w:val="en-GB"/>
              </w:rPr>
            </w:pPr>
          </w:p>
        </w:tc>
        <w:tc>
          <w:tcPr>
            <w:tcW w:w="10206" w:type="dxa"/>
            <w:tcBorders>
              <w:top w:val="single" w:sz="6" w:space="0" w:color="auto"/>
              <w:left w:val="single" w:sz="6" w:space="0" w:color="auto"/>
              <w:bottom w:val="single" w:sz="6" w:space="0" w:color="auto"/>
              <w:right w:val="single" w:sz="6" w:space="0" w:color="auto"/>
            </w:tcBorders>
          </w:tcPr>
          <w:p w14:paraId="7CE19798" w14:textId="3493FBAD" w:rsidR="0081443C" w:rsidRPr="003F6DA0" w:rsidRDefault="00000000" w:rsidP="00ED010C">
            <w:pPr>
              <w:pStyle w:val="BodyText"/>
              <w:ind w:left="576" w:hanging="432"/>
              <w:rPr>
                <w:rFonts w:asciiTheme="minorHAnsi" w:hAnsiTheme="minorHAnsi" w:cstheme="minorHAnsi"/>
                <w:sz w:val="22"/>
                <w:szCs w:val="22"/>
                <w:lang w:val="en-GB"/>
              </w:rPr>
            </w:pPr>
            <w:sdt>
              <w:sdtPr>
                <w:rPr>
                  <w:rFonts w:asciiTheme="minorHAnsi" w:hAnsiTheme="minorHAnsi" w:cstheme="minorHAnsi"/>
                  <w:sz w:val="22"/>
                  <w:szCs w:val="22"/>
                  <w:lang w:val="en-GB"/>
                </w:rPr>
                <w:id w:val="335124076"/>
                <w:lock w:val="contentLocked"/>
                <w:placeholder>
                  <w:docPart w:val="42F6BE8EA9C04EC29235153788E92B8A"/>
                </w:placeholder>
                <w:text/>
              </w:sdtPr>
              <w:sdtContent>
                <w:r w:rsidR="0081443C" w:rsidRPr="003F6DA0">
                  <w:rPr>
                    <w:rFonts w:asciiTheme="minorHAnsi" w:hAnsiTheme="minorHAnsi" w:cstheme="minorHAnsi"/>
                    <w:sz w:val="22"/>
                    <w:szCs w:val="22"/>
                    <w:lang w:val="en-GB"/>
                  </w:rPr>
                  <w:t>Signed:</w:t>
                </w:r>
              </w:sdtContent>
            </w:sdt>
            <w:r w:rsidR="0081443C" w:rsidRPr="003F6DA0">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1844616612"/>
                <w:lock w:val="sdtLocked"/>
                <w:placeholder>
                  <w:docPart w:val="42F6BE8EA9C04EC29235153788E92B8A"/>
                </w:placeholder>
                <w:text w:multiLine="1"/>
              </w:sdtPr>
              <w:sdtContent>
                <w:r w:rsidR="0081443C" w:rsidRPr="00BF680C">
                  <w:rPr>
                    <w:rStyle w:val="CalibriDocumentChar"/>
                    <w:rFonts w:asciiTheme="minorHAnsi" w:hAnsiTheme="minorHAnsi" w:cstheme="minorHAnsi"/>
                    <w:i/>
                    <w:iCs/>
                    <w:color w:val="808080" w:themeColor="background1" w:themeShade="80"/>
                  </w:rPr>
                  <w:t>Enter Name</w:t>
                </w:r>
              </w:sdtContent>
            </w:sdt>
            <w:r w:rsidR="0081443C" w:rsidRPr="003F6DA0">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367605496"/>
                <w:lock w:val="contentLocked"/>
                <w:placeholder>
                  <w:docPart w:val="42F6BE8EA9C04EC29235153788E92B8A"/>
                </w:placeholder>
              </w:sdtPr>
              <w:sdtContent>
                <w:r w:rsidR="0081443C" w:rsidRPr="003F6DA0">
                  <w:rPr>
                    <w:rFonts w:asciiTheme="minorHAnsi" w:hAnsiTheme="minorHAnsi" w:cstheme="minorHAnsi"/>
                    <w:sz w:val="22"/>
                    <w:szCs w:val="22"/>
                    <w:lang w:val="en-GB"/>
                  </w:rPr>
                  <w:t>Date</w:t>
                </w:r>
              </w:sdtContent>
            </w:sdt>
            <w:r w:rsidR="0081443C" w:rsidRPr="003F6DA0">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1544476592"/>
                <w:lock w:val="sdtLocked"/>
                <w:placeholder>
                  <w:docPart w:val="0D6E5055BDCE4DFDA38F54508AA01A22"/>
                </w:placeholder>
                <w:showingPlcHdr/>
                <w15:color w:val="000000"/>
                <w:date>
                  <w:dateFormat w:val="dd/MM/yyyy"/>
                  <w:lid w:val="en-GB"/>
                  <w:storeMappedDataAs w:val="dateTime"/>
                  <w:calendar w:val="gregorian"/>
                </w:date>
              </w:sdtPr>
              <w:sdtEndPr>
                <w:rPr>
                  <w:rStyle w:val="DefaultParagraphFont"/>
                  <w:i/>
                  <w:iCs/>
                  <w:color w:val="808080" w:themeColor="background1" w:themeShade="80"/>
                </w:rPr>
              </w:sdtEndPr>
              <w:sdtContent>
                <w:r w:rsidR="00BF680C" w:rsidRPr="00BF680C">
                  <w:rPr>
                    <w:rStyle w:val="CalibriDocumentChar"/>
                    <w:rFonts w:asciiTheme="minorHAnsi" w:hAnsiTheme="minorHAnsi" w:cstheme="minorHAnsi"/>
                    <w:i/>
                    <w:iCs/>
                    <w:color w:val="808080" w:themeColor="background1" w:themeShade="80"/>
                  </w:rPr>
                  <w:t>E</w:t>
                </w:r>
                <w:r w:rsidR="0081443C" w:rsidRPr="00BF680C">
                  <w:rPr>
                    <w:rStyle w:val="PlaceholderText"/>
                    <w:rFonts w:asciiTheme="minorHAnsi" w:hAnsiTheme="minorHAnsi" w:cstheme="minorHAnsi"/>
                    <w:i/>
                    <w:iCs/>
                    <w:color w:val="808080" w:themeColor="background1" w:themeShade="80"/>
                    <w:sz w:val="24"/>
                    <w:szCs w:val="24"/>
                  </w:rPr>
                  <w:t>nter a date</w:t>
                </w:r>
              </w:sdtContent>
            </w:sdt>
          </w:p>
          <w:p w14:paraId="7581A1D2" w14:textId="77777777" w:rsidR="0081443C" w:rsidRPr="003F6DA0" w:rsidRDefault="0081443C" w:rsidP="00ED010C">
            <w:pPr>
              <w:pStyle w:val="BodyText"/>
              <w:ind w:left="576" w:hanging="432"/>
              <w:rPr>
                <w:rFonts w:asciiTheme="minorHAnsi" w:hAnsiTheme="minorHAnsi" w:cstheme="minorHAnsi"/>
                <w:sz w:val="22"/>
                <w:szCs w:val="22"/>
                <w:lang w:val="en-GB"/>
              </w:rPr>
            </w:pPr>
          </w:p>
        </w:tc>
      </w:tr>
      <w:tr w:rsidR="0081443C" w:rsidRPr="003F6DA0" w14:paraId="178F5C04" w14:textId="77777777" w:rsidTr="00ED010C">
        <w:tc>
          <w:tcPr>
            <w:tcW w:w="516" w:type="dxa"/>
            <w:tcBorders>
              <w:top w:val="single" w:sz="6" w:space="0" w:color="auto"/>
              <w:left w:val="single" w:sz="6" w:space="0" w:color="auto"/>
              <w:bottom w:val="single" w:sz="6" w:space="0" w:color="auto"/>
              <w:right w:val="single" w:sz="6" w:space="0" w:color="auto"/>
            </w:tcBorders>
            <w:shd w:val="clear" w:color="auto" w:fill="BFBFBF"/>
          </w:tcPr>
          <w:p w14:paraId="25EA607E" w14:textId="77777777" w:rsidR="0081443C" w:rsidRPr="003F6DA0" w:rsidRDefault="0081443C" w:rsidP="00ED010C">
            <w:pPr>
              <w:pStyle w:val="BodyText"/>
              <w:ind w:left="576" w:hanging="432"/>
              <w:rPr>
                <w:rFonts w:asciiTheme="minorHAnsi" w:hAnsiTheme="minorHAnsi" w:cstheme="minorHAnsi"/>
                <w:bCs/>
                <w:sz w:val="22"/>
                <w:lang w:val="en-GB"/>
              </w:rPr>
            </w:pPr>
          </w:p>
        </w:tc>
        <w:tc>
          <w:tcPr>
            <w:tcW w:w="10206" w:type="dxa"/>
            <w:tcBorders>
              <w:top w:val="single" w:sz="6" w:space="0" w:color="auto"/>
              <w:left w:val="single" w:sz="6" w:space="0" w:color="auto"/>
              <w:bottom w:val="single" w:sz="6" w:space="0" w:color="auto"/>
              <w:right w:val="single" w:sz="6" w:space="0" w:color="auto"/>
            </w:tcBorders>
            <w:shd w:val="clear" w:color="auto" w:fill="BFBFBF"/>
          </w:tcPr>
          <w:p w14:paraId="2B848FDA" w14:textId="77777777" w:rsidR="0081443C" w:rsidRPr="003F6DA0" w:rsidRDefault="0081443C" w:rsidP="00ED010C">
            <w:pPr>
              <w:pStyle w:val="BodyText"/>
              <w:ind w:left="576" w:hanging="432"/>
              <w:rPr>
                <w:rFonts w:asciiTheme="minorHAnsi" w:hAnsiTheme="minorHAnsi" w:cstheme="minorHAnsi"/>
                <w:sz w:val="22"/>
                <w:szCs w:val="22"/>
                <w:lang w:val="en-GB"/>
              </w:rPr>
            </w:pPr>
            <w:r w:rsidRPr="003F6DA0">
              <w:rPr>
                <w:rFonts w:asciiTheme="minorHAnsi" w:hAnsiTheme="minorHAnsi" w:cstheme="minorHAnsi"/>
                <w:bCs/>
                <w:sz w:val="22"/>
                <w:lang w:val="en-GB"/>
              </w:rPr>
              <w:t xml:space="preserve">Return this form to:                                                           </w:t>
            </w:r>
            <w:r w:rsidR="00E535E8" w:rsidRPr="003F6DA0">
              <w:rPr>
                <w:rFonts w:asciiTheme="minorHAnsi" w:hAnsiTheme="minorHAnsi" w:cstheme="minorHAnsi"/>
                <w:bCs/>
                <w:sz w:val="22"/>
                <w:lang w:val="en-GB"/>
              </w:rPr>
              <w:t xml:space="preserve">                          </w:t>
            </w:r>
          </w:p>
        </w:tc>
      </w:tr>
      <w:tr w:rsidR="0081443C" w:rsidRPr="003F6DA0" w14:paraId="55F50502" w14:textId="77777777" w:rsidTr="00ED010C">
        <w:tc>
          <w:tcPr>
            <w:tcW w:w="516" w:type="dxa"/>
            <w:tcBorders>
              <w:top w:val="single" w:sz="6" w:space="0" w:color="auto"/>
              <w:left w:val="single" w:sz="6" w:space="0" w:color="auto"/>
              <w:bottom w:val="single" w:sz="6" w:space="0" w:color="auto"/>
              <w:right w:val="single" w:sz="4" w:space="0" w:color="auto"/>
            </w:tcBorders>
          </w:tcPr>
          <w:p w14:paraId="71C9B34E" w14:textId="77777777" w:rsidR="0081443C" w:rsidRPr="003F6DA0" w:rsidRDefault="0081443C" w:rsidP="00ED010C">
            <w:pPr>
              <w:pStyle w:val="TableText"/>
              <w:ind w:left="144"/>
              <w:rPr>
                <w:rFonts w:asciiTheme="minorHAnsi" w:hAnsiTheme="minorHAnsi" w:cstheme="minorHAnsi"/>
                <w:bCs/>
                <w:sz w:val="22"/>
                <w:szCs w:val="20"/>
                <w:lang w:val="en-GB"/>
              </w:rPr>
            </w:pPr>
          </w:p>
        </w:tc>
        <w:tc>
          <w:tcPr>
            <w:tcW w:w="10206" w:type="dxa"/>
            <w:tcBorders>
              <w:top w:val="single" w:sz="6" w:space="0" w:color="auto"/>
              <w:left w:val="single" w:sz="6" w:space="0" w:color="auto"/>
              <w:bottom w:val="single" w:sz="6" w:space="0" w:color="auto"/>
              <w:right w:val="single" w:sz="4" w:space="0" w:color="auto"/>
            </w:tcBorders>
          </w:tcPr>
          <w:p w14:paraId="61F0BDD5" w14:textId="49F0F709" w:rsidR="0081443C" w:rsidRPr="00123E73" w:rsidRDefault="0081443C" w:rsidP="00123E73">
            <w:pPr>
              <w:rPr>
                <w:rFonts w:asciiTheme="minorHAnsi" w:hAnsiTheme="minorHAnsi" w:cstheme="minorHAnsi"/>
              </w:rPr>
            </w:pPr>
            <w:r w:rsidRPr="00123E73">
              <w:rPr>
                <w:rFonts w:asciiTheme="minorHAnsi" w:hAnsiTheme="minorHAnsi" w:cstheme="minorHAnsi"/>
              </w:rPr>
              <w:t>The</w:t>
            </w:r>
            <w:r w:rsidR="000136C0" w:rsidRPr="00123E73">
              <w:rPr>
                <w:rFonts w:asciiTheme="minorHAnsi" w:hAnsiTheme="minorHAnsi" w:cstheme="minorHAnsi"/>
              </w:rPr>
              <w:t xml:space="preserve"> Senior</w:t>
            </w:r>
            <w:r w:rsidRPr="00123E73">
              <w:rPr>
                <w:rFonts w:asciiTheme="minorHAnsi" w:hAnsiTheme="minorHAnsi" w:cstheme="minorHAnsi"/>
              </w:rPr>
              <w:t xml:space="preserve"> </w:t>
            </w:r>
            <w:r w:rsidR="000136C0" w:rsidRPr="00123E73">
              <w:rPr>
                <w:rFonts w:asciiTheme="minorHAnsi" w:hAnsiTheme="minorHAnsi" w:cstheme="minorHAnsi"/>
              </w:rPr>
              <w:t>Shop Manager</w:t>
            </w:r>
            <w:r w:rsidR="002624A1" w:rsidRPr="00123E73">
              <w:rPr>
                <w:rFonts w:asciiTheme="minorHAnsi" w:hAnsiTheme="minorHAnsi" w:cstheme="minorHAnsi"/>
              </w:rPr>
              <w:t xml:space="preserve"> </w:t>
            </w:r>
            <w:hyperlink r:id="rId12" w:history="1">
              <w:r w:rsidR="00FA5202" w:rsidRPr="00246DD3">
                <w:rPr>
                  <w:rStyle w:val="Hyperlink"/>
                  <w:rFonts w:asciiTheme="minorHAnsi" w:hAnsiTheme="minorHAnsi" w:cstheme="minorHAnsi"/>
                </w:rPr>
                <w:t>shop@livingroomherts.org</w:t>
              </w:r>
            </w:hyperlink>
            <w:r w:rsidR="00FA5202">
              <w:rPr>
                <w:rFonts w:asciiTheme="minorHAnsi" w:hAnsiTheme="minorHAnsi" w:cstheme="minorHAnsi"/>
              </w:rPr>
              <w:t xml:space="preserve"> </w:t>
            </w:r>
          </w:p>
          <w:p w14:paraId="6BAF7004" w14:textId="08135D1C" w:rsidR="0081443C" w:rsidRPr="00123E73" w:rsidRDefault="0081443C" w:rsidP="00123E73">
            <w:pPr>
              <w:rPr>
                <w:rFonts w:asciiTheme="minorHAnsi" w:hAnsiTheme="minorHAnsi" w:cstheme="minorHAnsi"/>
              </w:rPr>
            </w:pPr>
            <w:r w:rsidRPr="00123E73">
              <w:rPr>
                <w:rFonts w:asciiTheme="minorHAnsi" w:hAnsiTheme="minorHAnsi" w:cstheme="minorHAnsi"/>
              </w:rPr>
              <w:t xml:space="preserve">The Living Room </w:t>
            </w:r>
            <w:r w:rsidR="000136C0" w:rsidRPr="00123E73">
              <w:rPr>
                <w:rFonts w:asciiTheme="minorHAnsi" w:hAnsiTheme="minorHAnsi" w:cstheme="minorHAnsi"/>
              </w:rPr>
              <w:t>Charity Shop</w:t>
            </w:r>
            <w:r w:rsidR="00E535E8" w:rsidRPr="00123E73">
              <w:rPr>
                <w:rFonts w:asciiTheme="minorHAnsi" w:hAnsiTheme="minorHAnsi" w:cstheme="minorHAnsi"/>
              </w:rPr>
              <w:t xml:space="preserve">                                                                                          </w:t>
            </w:r>
          </w:p>
          <w:p w14:paraId="446928E9" w14:textId="1A7977CD" w:rsidR="0081443C" w:rsidRPr="00123E73" w:rsidRDefault="000136C0" w:rsidP="00123E73">
            <w:pPr>
              <w:rPr>
                <w:rFonts w:asciiTheme="minorHAnsi" w:hAnsiTheme="minorHAnsi" w:cstheme="minorHAnsi"/>
              </w:rPr>
            </w:pPr>
            <w:r w:rsidRPr="00123E73">
              <w:rPr>
                <w:rFonts w:asciiTheme="minorHAnsi" w:hAnsiTheme="minorHAnsi" w:cstheme="minorHAnsi"/>
              </w:rPr>
              <w:t>14</w:t>
            </w:r>
            <w:r w:rsidR="0081443C" w:rsidRPr="00123E73">
              <w:rPr>
                <w:rFonts w:asciiTheme="minorHAnsi" w:hAnsiTheme="minorHAnsi" w:cstheme="minorHAnsi"/>
              </w:rPr>
              <w:t xml:space="preserve"> The Glebe</w:t>
            </w:r>
            <w:r w:rsidR="00123E73" w:rsidRPr="00123E73">
              <w:rPr>
                <w:rFonts w:asciiTheme="minorHAnsi" w:hAnsiTheme="minorHAnsi" w:cstheme="minorHAnsi"/>
              </w:rPr>
              <w:t>,</w:t>
            </w:r>
            <w:r w:rsidR="00F1292B">
              <w:rPr>
                <w:rFonts w:asciiTheme="minorHAnsi" w:hAnsiTheme="minorHAnsi" w:cstheme="minorHAnsi"/>
              </w:rPr>
              <w:t xml:space="preserve"> </w:t>
            </w:r>
            <w:r w:rsidR="00F1292B" w:rsidRPr="00123E73">
              <w:rPr>
                <w:rFonts w:asciiTheme="minorHAnsi" w:hAnsiTheme="minorHAnsi" w:cstheme="minorHAnsi"/>
              </w:rPr>
              <w:t xml:space="preserve">Chells Way                                                                                                     </w:t>
            </w:r>
            <w:r w:rsidR="0081443C" w:rsidRPr="00123E73">
              <w:rPr>
                <w:rFonts w:asciiTheme="minorHAnsi" w:hAnsiTheme="minorHAnsi" w:cstheme="minorHAnsi"/>
              </w:rPr>
              <w:t xml:space="preserve">                                                                                 </w:t>
            </w:r>
          </w:p>
          <w:p w14:paraId="3E86D70E" w14:textId="22EA64AD" w:rsidR="0081443C" w:rsidRPr="003F6DA0" w:rsidRDefault="0081443C" w:rsidP="00A04E95">
            <w:pPr>
              <w:rPr>
                <w:rFonts w:asciiTheme="minorHAnsi" w:hAnsiTheme="minorHAnsi" w:cstheme="minorHAnsi"/>
                <w:bCs/>
                <w:sz w:val="22"/>
                <w:szCs w:val="20"/>
              </w:rPr>
            </w:pPr>
            <w:r w:rsidRPr="00123E73">
              <w:rPr>
                <w:rFonts w:asciiTheme="minorHAnsi" w:hAnsiTheme="minorHAnsi" w:cstheme="minorHAnsi"/>
              </w:rPr>
              <w:t xml:space="preserve">Stevenage, Herts SG2 0DJ                                                                                                          </w:t>
            </w:r>
          </w:p>
        </w:tc>
      </w:tr>
    </w:tbl>
    <w:p w14:paraId="33CDFE29" w14:textId="77777777" w:rsidR="0081443C" w:rsidRPr="003F6DA0" w:rsidRDefault="0081443C" w:rsidP="0081443C">
      <w:pPr>
        <w:rPr>
          <w:rFonts w:asciiTheme="minorHAnsi" w:hAnsiTheme="minorHAnsi" w:cstheme="minorHAnsi"/>
        </w:rPr>
      </w:pPr>
    </w:p>
    <w:sectPr w:rsidR="0081443C" w:rsidRPr="003F6DA0" w:rsidSect="00FC3699">
      <w:footerReference w:type="default" r:id="rId13"/>
      <w:pgSz w:w="11906" w:h="16838"/>
      <w:pgMar w:top="709" w:right="707" w:bottom="1134"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4CB02" w14:textId="77777777" w:rsidR="005D110B" w:rsidRDefault="005D110B" w:rsidP="00F40AD2">
      <w:r>
        <w:separator/>
      </w:r>
    </w:p>
  </w:endnote>
  <w:endnote w:type="continuationSeparator" w:id="0">
    <w:p w14:paraId="480CCCEC" w14:textId="77777777" w:rsidR="005D110B" w:rsidRDefault="005D110B" w:rsidP="00F40AD2">
      <w:r>
        <w:continuationSeparator/>
      </w:r>
    </w:p>
  </w:endnote>
  <w:endnote w:type="continuationNotice" w:id="1">
    <w:p w14:paraId="5E75C92F" w14:textId="77777777" w:rsidR="005D110B" w:rsidRDefault="005D11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2D45" w14:textId="419ED243" w:rsidR="005C1279" w:rsidRDefault="005C1279" w:rsidP="005C1279">
    <w:pPr>
      <w:pStyle w:val="Footer"/>
    </w:pPr>
  </w:p>
  <w:p w14:paraId="6C958662" w14:textId="62FD54F6" w:rsidR="005C1279" w:rsidRDefault="00164DB1" w:rsidP="005C1279">
    <w:r>
      <w:rPr>
        <w:noProof/>
      </w:rPr>
      <w:drawing>
        <wp:anchor distT="0" distB="0" distL="114300" distR="114300" simplePos="0" relativeHeight="251658242" behindDoc="0" locked="0" layoutInCell="1" allowOverlap="1" wp14:anchorId="5D9D4E08" wp14:editId="5F248354">
          <wp:simplePos x="0" y="0"/>
          <wp:positionH relativeFrom="column">
            <wp:posOffset>78105</wp:posOffset>
          </wp:positionH>
          <wp:positionV relativeFrom="paragraph">
            <wp:posOffset>10160</wp:posOffset>
          </wp:positionV>
          <wp:extent cx="845820" cy="695325"/>
          <wp:effectExtent l="0" t="0" r="0" b="0"/>
          <wp:wrapNone/>
          <wp:docPr id="95666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695325"/>
                  </a:xfrm>
                  <a:prstGeom prst="rect">
                    <a:avLst/>
                  </a:prstGeom>
                  <a:noFill/>
                  <a:ln>
                    <a:noFill/>
                  </a:ln>
                </pic:spPr>
              </pic:pic>
            </a:graphicData>
          </a:graphic>
        </wp:anchor>
      </w:drawing>
    </w:r>
    <w:r w:rsidR="003C588D">
      <w:rPr>
        <w:rFonts w:ascii="Calibri" w:hAnsi="Calibri" w:cs="Calibri"/>
        <w:b/>
        <w:bCs/>
        <w:noProof/>
        <w:lang w:eastAsia="en-GB"/>
      </w:rPr>
      <w:drawing>
        <wp:anchor distT="0" distB="0" distL="114300" distR="114300" simplePos="0" relativeHeight="251658240" behindDoc="0" locked="0" layoutInCell="1" allowOverlap="1" wp14:anchorId="7E113163" wp14:editId="4B0FF040">
          <wp:simplePos x="0" y="0"/>
          <wp:positionH relativeFrom="margin">
            <wp:posOffset>6076950</wp:posOffset>
          </wp:positionH>
          <wp:positionV relativeFrom="paragraph">
            <wp:posOffset>43815</wp:posOffset>
          </wp:positionV>
          <wp:extent cx="800100" cy="385494"/>
          <wp:effectExtent l="0" t="0" r="0" b="0"/>
          <wp:wrapNone/>
          <wp:docPr id="330890587" name="Picture 33089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bility Confident committed_small_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00100" cy="385494"/>
                  </a:xfrm>
                  <a:prstGeom prst="rect">
                    <a:avLst/>
                  </a:prstGeom>
                </pic:spPr>
              </pic:pic>
            </a:graphicData>
          </a:graphic>
          <wp14:sizeRelH relativeFrom="margin">
            <wp14:pctWidth>0</wp14:pctWidth>
          </wp14:sizeRelH>
          <wp14:sizeRelV relativeFrom="margin">
            <wp14:pctHeight>0</wp14:pctHeight>
          </wp14:sizeRelV>
        </wp:anchor>
      </w:drawing>
    </w:r>
  </w:p>
  <w:p w14:paraId="2EAB239E" w14:textId="79C05803" w:rsidR="005C1279" w:rsidRPr="003B39AE" w:rsidRDefault="005C1279" w:rsidP="00F84087">
    <w:pPr>
      <w:ind w:left="1701" w:right="1843"/>
      <w:jc w:val="center"/>
      <w:rPr>
        <w:rFonts w:ascii="Calibri" w:hAnsi="Calibri" w:cs="Calibri"/>
        <w:noProof/>
        <w:color w:val="000000" w:themeColor="text1"/>
        <w:sz w:val="16"/>
        <w:szCs w:val="16"/>
        <w:lang w:val="en-US" w:eastAsia="en-GB"/>
      </w:rPr>
    </w:pPr>
    <w:r>
      <w:rPr>
        <w:rFonts w:ascii="Calibri" w:hAnsi="Calibri" w:cs="Calibri"/>
        <w:noProof/>
        <w:color w:val="000000" w:themeColor="text1"/>
        <w:sz w:val="16"/>
        <w:szCs w:val="16"/>
        <w:lang w:eastAsia="en-GB"/>
      </w:rPr>
      <w:t xml:space="preserve">      </w:t>
    </w:r>
    <w:r w:rsidRPr="003B39AE">
      <w:rPr>
        <w:rFonts w:ascii="Calibri" w:hAnsi="Calibri" w:cs="Calibri"/>
        <w:noProof/>
        <w:color w:val="000000" w:themeColor="text1"/>
        <w:sz w:val="16"/>
        <w:szCs w:val="16"/>
        <w:lang w:eastAsia="en-GB"/>
      </w:rPr>
      <w:t>The Living Room is a Registered Charity in England and Wales. CIO Registration 1175541. Revival (The Living Room) CIC No.</w:t>
    </w:r>
    <w:r w:rsidRPr="003B39AE">
      <w:rPr>
        <w:rFonts w:asciiTheme="minorHAnsi" w:hAnsiTheme="minorHAnsi" w:cstheme="minorHAnsi"/>
        <w:color w:val="000000" w:themeColor="text1"/>
        <w:sz w:val="16"/>
      </w:rPr>
      <w:t xml:space="preserve"> 006611733</w:t>
    </w:r>
    <w:r w:rsidR="00F84087">
      <w:rPr>
        <w:rFonts w:asciiTheme="minorHAnsi" w:hAnsiTheme="minorHAnsi" w:cstheme="minorHAnsi"/>
        <w:color w:val="000000" w:themeColor="text1"/>
        <w:sz w:val="16"/>
      </w:rPr>
      <w:t xml:space="preserve"> </w:t>
    </w:r>
    <w:r w:rsidRPr="003B39AE">
      <w:rPr>
        <w:rFonts w:ascii="Calibri" w:hAnsi="Calibri" w:cs="Calibri"/>
        <w:noProof/>
        <w:color w:val="000000" w:themeColor="text1"/>
        <w:sz w:val="16"/>
        <w:szCs w:val="16"/>
        <w:lang w:eastAsia="en-GB"/>
      </w:rPr>
      <w:t>Registered Office 8-10 The Glebe, Stevenage, Hertfordshire.  SG2 0DJ.</w:t>
    </w:r>
  </w:p>
  <w:p w14:paraId="76822FC6" w14:textId="7AC63EBF" w:rsidR="005C1279" w:rsidRPr="003B39AE" w:rsidRDefault="00F84087" w:rsidP="00F84087">
    <w:pPr>
      <w:pStyle w:val="Footer"/>
      <w:tabs>
        <w:tab w:val="left" w:pos="1428"/>
      </w:tabs>
      <w:ind w:left="1701" w:right="1843"/>
      <w:jc w:val="center"/>
      <w:rPr>
        <w:rFonts w:ascii="Calibri" w:hAnsi="Calibri" w:cs="Calibri"/>
        <w:noProof/>
        <w:color w:val="000000" w:themeColor="text1"/>
        <w:sz w:val="16"/>
        <w:szCs w:val="16"/>
        <w:lang w:val="en-US" w:eastAsia="en-GB"/>
      </w:rPr>
    </w:pPr>
    <w:r>
      <w:rPr>
        <w:rFonts w:asciiTheme="minorHAnsi" w:hAnsiTheme="minorHAnsi"/>
        <w:noProof/>
        <w:lang w:eastAsia="en-GB"/>
      </w:rPr>
      <w:drawing>
        <wp:anchor distT="0" distB="0" distL="114300" distR="114300" simplePos="0" relativeHeight="251658241" behindDoc="0" locked="0" layoutInCell="1" allowOverlap="1" wp14:anchorId="461E24DE" wp14:editId="7EF8AA9E">
          <wp:simplePos x="0" y="0"/>
          <wp:positionH relativeFrom="column">
            <wp:posOffset>6067425</wp:posOffset>
          </wp:positionH>
          <wp:positionV relativeFrom="paragraph">
            <wp:posOffset>8890</wp:posOffset>
          </wp:positionV>
          <wp:extent cx="752475" cy="307624"/>
          <wp:effectExtent l="0" t="0" r="0" b="0"/>
          <wp:wrapNone/>
          <wp:docPr id="1787326027" name="Picture 178732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dful Employer logo blue jpeg.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52475" cy="307624"/>
                  </a:xfrm>
                  <a:prstGeom prst="rect">
                    <a:avLst/>
                  </a:prstGeom>
                </pic:spPr>
              </pic:pic>
            </a:graphicData>
          </a:graphic>
        </wp:anchor>
      </w:drawing>
    </w:r>
  </w:p>
  <w:p w14:paraId="7B6FB4CA" w14:textId="1AEC6AB4" w:rsidR="005C1279" w:rsidRPr="003B39AE" w:rsidRDefault="005C1279" w:rsidP="00F84087">
    <w:pPr>
      <w:pStyle w:val="Footer"/>
      <w:tabs>
        <w:tab w:val="left" w:pos="1428"/>
      </w:tabs>
      <w:ind w:left="1701" w:right="1843"/>
      <w:jc w:val="center"/>
      <w:rPr>
        <w:rFonts w:ascii="Calibri" w:hAnsi="Calibri" w:cs="Calibri"/>
        <w:noProof/>
        <w:color w:val="000000" w:themeColor="text1"/>
        <w:sz w:val="16"/>
        <w:szCs w:val="16"/>
        <w:lang w:val="en-US" w:eastAsia="en-GB"/>
      </w:rPr>
    </w:pPr>
    <w:hyperlink r:id="rId4" w:tgtFrame="_blank" w:history="1">
      <w:r w:rsidRPr="003B39AE">
        <w:rPr>
          <w:rStyle w:val="Hyperlink"/>
          <w:rFonts w:ascii="Calibri" w:hAnsi="Calibri" w:cs="Calibri"/>
          <w:noProof/>
          <w:color w:val="000000" w:themeColor="text1"/>
          <w:sz w:val="16"/>
          <w:szCs w:val="16"/>
          <w:lang w:val="en-US"/>
        </w:rPr>
        <w:t>www.livingroomherts.org</w:t>
      </w:r>
    </w:hyperlink>
    <w:r w:rsidRPr="003B39AE">
      <w:rPr>
        <w:rFonts w:ascii="Calibri" w:hAnsi="Calibri" w:cs="Calibri"/>
        <w:noProof/>
        <w:color w:val="000000" w:themeColor="text1"/>
        <w:sz w:val="16"/>
        <w:szCs w:val="16"/>
        <w:lang w:val="en-US" w:eastAsia="en-GB"/>
      </w:rPr>
      <w:t xml:space="preserve"> / Facebook: livingroomherts / Twitter: @livingroomherts</w:t>
    </w:r>
  </w:p>
  <w:p w14:paraId="07779EF3" w14:textId="77777777" w:rsidR="00ED010C" w:rsidRPr="003B39AE" w:rsidRDefault="00ED010C" w:rsidP="006727BB">
    <w:pPr>
      <w:pStyle w:val="Footer"/>
      <w:tabs>
        <w:tab w:val="left" w:pos="1428"/>
      </w:tabs>
      <w:jc w:val="center"/>
      <w:rPr>
        <w:rFonts w:ascii="Calibri" w:hAnsi="Calibri" w:cs="Calibri"/>
        <w:noProof/>
        <w:color w:val="000000" w:themeColor="text1"/>
        <w:sz w:val="16"/>
        <w:szCs w:val="16"/>
        <w:lang w:val="en-US" w:eastAsia="en-GB"/>
      </w:rPr>
    </w:pPr>
  </w:p>
  <w:p w14:paraId="1319839B" w14:textId="77777777" w:rsidR="00ED010C" w:rsidRPr="00F40AD2" w:rsidRDefault="00ED010C" w:rsidP="00F40AD2">
    <w:pPr>
      <w:pStyle w:val="Footer"/>
      <w:tabs>
        <w:tab w:val="left" w:pos="1428"/>
      </w:tabs>
      <w:jc w:val="cen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CFF79" w14:textId="77777777" w:rsidR="005D110B" w:rsidRDefault="005D110B" w:rsidP="00F40AD2">
      <w:r>
        <w:separator/>
      </w:r>
    </w:p>
  </w:footnote>
  <w:footnote w:type="continuationSeparator" w:id="0">
    <w:p w14:paraId="05A9AEB7" w14:textId="77777777" w:rsidR="005D110B" w:rsidRDefault="005D110B" w:rsidP="00F40AD2">
      <w:r>
        <w:continuationSeparator/>
      </w:r>
    </w:p>
  </w:footnote>
  <w:footnote w:type="continuationNotice" w:id="1">
    <w:p w14:paraId="78789961" w14:textId="77777777" w:rsidR="005D110B" w:rsidRDefault="005D11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32DD"/>
    <w:multiLevelType w:val="hybridMultilevel"/>
    <w:tmpl w:val="15525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1713D2"/>
    <w:multiLevelType w:val="hybridMultilevel"/>
    <w:tmpl w:val="2558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1021C3"/>
    <w:multiLevelType w:val="hybridMultilevel"/>
    <w:tmpl w:val="2758DAF4"/>
    <w:lvl w:ilvl="0" w:tplc="0409000D">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A5DCD"/>
    <w:multiLevelType w:val="hybridMultilevel"/>
    <w:tmpl w:val="75E0B650"/>
    <w:lvl w:ilvl="0" w:tplc="3894E65E">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88175D"/>
    <w:multiLevelType w:val="hybridMultilevel"/>
    <w:tmpl w:val="F4145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84F01"/>
    <w:multiLevelType w:val="hybridMultilevel"/>
    <w:tmpl w:val="52482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0A23C5"/>
    <w:multiLevelType w:val="hybridMultilevel"/>
    <w:tmpl w:val="E090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73BE3"/>
    <w:multiLevelType w:val="hybridMultilevel"/>
    <w:tmpl w:val="4A0AE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1D2D8F"/>
    <w:multiLevelType w:val="hybridMultilevel"/>
    <w:tmpl w:val="67A6CF74"/>
    <w:lvl w:ilvl="0" w:tplc="3894E6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F4FC9"/>
    <w:multiLevelType w:val="hybridMultilevel"/>
    <w:tmpl w:val="36DC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1" w15:restartNumberingAfterBreak="0">
    <w:nsid w:val="736121CE"/>
    <w:multiLevelType w:val="hybridMultilevel"/>
    <w:tmpl w:val="2E447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65730FC"/>
    <w:multiLevelType w:val="hybridMultilevel"/>
    <w:tmpl w:val="DFE01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01094808">
    <w:abstractNumId w:val="7"/>
  </w:num>
  <w:num w:numId="2" w16cid:durableId="941493904">
    <w:abstractNumId w:val="12"/>
  </w:num>
  <w:num w:numId="3" w16cid:durableId="1957522904">
    <w:abstractNumId w:val="1"/>
  </w:num>
  <w:num w:numId="4" w16cid:durableId="303583855">
    <w:abstractNumId w:val="11"/>
  </w:num>
  <w:num w:numId="5" w16cid:durableId="697510119">
    <w:abstractNumId w:val="5"/>
  </w:num>
  <w:num w:numId="6" w16cid:durableId="1373769687">
    <w:abstractNumId w:val="2"/>
  </w:num>
  <w:num w:numId="7" w16cid:durableId="1518157389">
    <w:abstractNumId w:val="4"/>
  </w:num>
  <w:num w:numId="8" w16cid:durableId="2055233413">
    <w:abstractNumId w:val="8"/>
  </w:num>
  <w:num w:numId="9" w16cid:durableId="2014333545">
    <w:abstractNumId w:val="3"/>
  </w:num>
  <w:num w:numId="10" w16cid:durableId="1884947042">
    <w:abstractNumId w:val="0"/>
  </w:num>
  <w:num w:numId="11" w16cid:durableId="1437797420">
    <w:abstractNumId w:val="10"/>
  </w:num>
  <w:num w:numId="12" w16cid:durableId="1052465741">
    <w:abstractNumId w:val="6"/>
  </w:num>
  <w:num w:numId="13" w16cid:durableId="1659115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79"/>
    <w:rsid w:val="000136C0"/>
    <w:rsid w:val="00053F49"/>
    <w:rsid w:val="000744D1"/>
    <w:rsid w:val="00094721"/>
    <w:rsid w:val="000A5363"/>
    <w:rsid w:val="000C3CC1"/>
    <w:rsid w:val="001150D1"/>
    <w:rsid w:val="00123E73"/>
    <w:rsid w:val="00155339"/>
    <w:rsid w:val="00164DB1"/>
    <w:rsid w:val="001861AF"/>
    <w:rsid w:val="00192E69"/>
    <w:rsid w:val="001B27F6"/>
    <w:rsid w:val="001D0079"/>
    <w:rsid w:val="001D040F"/>
    <w:rsid w:val="001E258C"/>
    <w:rsid w:val="00215B90"/>
    <w:rsid w:val="00226683"/>
    <w:rsid w:val="00227C6C"/>
    <w:rsid w:val="002624A1"/>
    <w:rsid w:val="00273CC4"/>
    <w:rsid w:val="00290F60"/>
    <w:rsid w:val="002A6CDE"/>
    <w:rsid w:val="002C479C"/>
    <w:rsid w:val="002C7DD5"/>
    <w:rsid w:val="002E495A"/>
    <w:rsid w:val="002F72DE"/>
    <w:rsid w:val="00311EC0"/>
    <w:rsid w:val="00315045"/>
    <w:rsid w:val="00330847"/>
    <w:rsid w:val="00342D2D"/>
    <w:rsid w:val="00374619"/>
    <w:rsid w:val="00393786"/>
    <w:rsid w:val="003B39AE"/>
    <w:rsid w:val="003C588D"/>
    <w:rsid w:val="003D0298"/>
    <w:rsid w:val="003F6DA0"/>
    <w:rsid w:val="004248C9"/>
    <w:rsid w:val="00445AEC"/>
    <w:rsid w:val="004B3986"/>
    <w:rsid w:val="004C0C02"/>
    <w:rsid w:val="004C7DC9"/>
    <w:rsid w:val="004E2285"/>
    <w:rsid w:val="004F47AC"/>
    <w:rsid w:val="00531976"/>
    <w:rsid w:val="00547D35"/>
    <w:rsid w:val="00557FDB"/>
    <w:rsid w:val="00574FA6"/>
    <w:rsid w:val="0059644E"/>
    <w:rsid w:val="005A4081"/>
    <w:rsid w:val="005C1279"/>
    <w:rsid w:val="005D110B"/>
    <w:rsid w:val="005D7E21"/>
    <w:rsid w:val="005E41FC"/>
    <w:rsid w:val="005F6D2B"/>
    <w:rsid w:val="00615F36"/>
    <w:rsid w:val="00632A64"/>
    <w:rsid w:val="0065010B"/>
    <w:rsid w:val="00672065"/>
    <w:rsid w:val="006727BB"/>
    <w:rsid w:val="006835B4"/>
    <w:rsid w:val="006927A2"/>
    <w:rsid w:val="00695009"/>
    <w:rsid w:val="006A4FA5"/>
    <w:rsid w:val="006B1D8B"/>
    <w:rsid w:val="006C2FD4"/>
    <w:rsid w:val="006E7034"/>
    <w:rsid w:val="007158F0"/>
    <w:rsid w:val="00716153"/>
    <w:rsid w:val="007409E1"/>
    <w:rsid w:val="00772D08"/>
    <w:rsid w:val="007751C5"/>
    <w:rsid w:val="007A5DE6"/>
    <w:rsid w:val="007B0FCC"/>
    <w:rsid w:val="007C1121"/>
    <w:rsid w:val="007C13F3"/>
    <w:rsid w:val="007D3004"/>
    <w:rsid w:val="007D6366"/>
    <w:rsid w:val="007E06A8"/>
    <w:rsid w:val="007E5260"/>
    <w:rsid w:val="0081443C"/>
    <w:rsid w:val="00827746"/>
    <w:rsid w:val="0085763B"/>
    <w:rsid w:val="00872608"/>
    <w:rsid w:val="00877E3F"/>
    <w:rsid w:val="008A2F7F"/>
    <w:rsid w:val="008E3DE5"/>
    <w:rsid w:val="008F10A0"/>
    <w:rsid w:val="008F1515"/>
    <w:rsid w:val="00901200"/>
    <w:rsid w:val="009035D1"/>
    <w:rsid w:val="009402EE"/>
    <w:rsid w:val="009421F8"/>
    <w:rsid w:val="00962A84"/>
    <w:rsid w:val="00977AAC"/>
    <w:rsid w:val="00981141"/>
    <w:rsid w:val="00987F65"/>
    <w:rsid w:val="00995B8E"/>
    <w:rsid w:val="009A57E0"/>
    <w:rsid w:val="009D6361"/>
    <w:rsid w:val="009D6477"/>
    <w:rsid w:val="009E2263"/>
    <w:rsid w:val="00A04E95"/>
    <w:rsid w:val="00A05DAE"/>
    <w:rsid w:val="00A061BB"/>
    <w:rsid w:val="00A12B8E"/>
    <w:rsid w:val="00A46A68"/>
    <w:rsid w:val="00A62542"/>
    <w:rsid w:val="00AA5947"/>
    <w:rsid w:val="00AB19EC"/>
    <w:rsid w:val="00AF181B"/>
    <w:rsid w:val="00B00064"/>
    <w:rsid w:val="00B060D0"/>
    <w:rsid w:val="00B1330E"/>
    <w:rsid w:val="00B2439E"/>
    <w:rsid w:val="00B45BAA"/>
    <w:rsid w:val="00B54BBD"/>
    <w:rsid w:val="00B663C8"/>
    <w:rsid w:val="00B66761"/>
    <w:rsid w:val="00B92FD2"/>
    <w:rsid w:val="00BA5B2B"/>
    <w:rsid w:val="00BA6915"/>
    <w:rsid w:val="00BB4D29"/>
    <w:rsid w:val="00BC2022"/>
    <w:rsid w:val="00BF680C"/>
    <w:rsid w:val="00C1441B"/>
    <w:rsid w:val="00C43293"/>
    <w:rsid w:val="00C53DAA"/>
    <w:rsid w:val="00C5630F"/>
    <w:rsid w:val="00C663C3"/>
    <w:rsid w:val="00D05314"/>
    <w:rsid w:val="00D23B7A"/>
    <w:rsid w:val="00D3110C"/>
    <w:rsid w:val="00D74E94"/>
    <w:rsid w:val="00D7635F"/>
    <w:rsid w:val="00D80C65"/>
    <w:rsid w:val="00DA3BFA"/>
    <w:rsid w:val="00DD1EA1"/>
    <w:rsid w:val="00DE12AD"/>
    <w:rsid w:val="00DF7FA0"/>
    <w:rsid w:val="00E1022D"/>
    <w:rsid w:val="00E535E8"/>
    <w:rsid w:val="00E6012F"/>
    <w:rsid w:val="00E84D29"/>
    <w:rsid w:val="00E85A5C"/>
    <w:rsid w:val="00E92385"/>
    <w:rsid w:val="00EA5215"/>
    <w:rsid w:val="00EC7712"/>
    <w:rsid w:val="00ED010C"/>
    <w:rsid w:val="00EE6C52"/>
    <w:rsid w:val="00F11974"/>
    <w:rsid w:val="00F1292B"/>
    <w:rsid w:val="00F24030"/>
    <w:rsid w:val="00F32ADF"/>
    <w:rsid w:val="00F40AD2"/>
    <w:rsid w:val="00F53495"/>
    <w:rsid w:val="00F84087"/>
    <w:rsid w:val="00F91F53"/>
    <w:rsid w:val="00FA01CC"/>
    <w:rsid w:val="00FA5202"/>
    <w:rsid w:val="00FB3959"/>
    <w:rsid w:val="00FC3699"/>
    <w:rsid w:val="00FE2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EB5EE"/>
  <w15:chartTrackingRefBased/>
  <w15:docId w15:val="{4C2863E1-87DD-4422-8BFE-2BAA99E7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61"/>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D2"/>
    <w:pPr>
      <w:tabs>
        <w:tab w:val="center" w:pos="4513"/>
        <w:tab w:val="right" w:pos="9026"/>
      </w:tabs>
    </w:pPr>
  </w:style>
  <w:style w:type="character" w:customStyle="1" w:styleId="HeaderChar">
    <w:name w:val="Header Char"/>
    <w:basedOn w:val="DefaultParagraphFont"/>
    <w:link w:val="Header"/>
    <w:uiPriority w:val="99"/>
    <w:rsid w:val="00F40A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2"/>
    <w:pPr>
      <w:tabs>
        <w:tab w:val="center" w:pos="4513"/>
        <w:tab w:val="right" w:pos="9026"/>
      </w:tabs>
    </w:pPr>
  </w:style>
  <w:style w:type="character" w:customStyle="1" w:styleId="FooterChar">
    <w:name w:val="Footer Char"/>
    <w:basedOn w:val="DefaultParagraphFont"/>
    <w:link w:val="Footer"/>
    <w:uiPriority w:val="99"/>
    <w:rsid w:val="00F40AD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AD2"/>
    <w:rPr>
      <w:color w:val="0000FF"/>
      <w:u w:val="single"/>
    </w:rPr>
  </w:style>
  <w:style w:type="table" w:styleId="TableGrid">
    <w:name w:val="Table Grid"/>
    <w:basedOn w:val="TableNormal"/>
    <w:uiPriority w:val="39"/>
    <w:rsid w:val="00AA5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 Address"/>
    <w:basedOn w:val="NoSpacing"/>
    <w:uiPriority w:val="3"/>
    <w:qFormat/>
    <w:rsid w:val="00AA5947"/>
    <w:pPr>
      <w:spacing w:after="200"/>
    </w:pPr>
    <w:rPr>
      <w:rFonts w:asciiTheme="minorHAnsi" w:eastAsiaTheme="minorHAnsi" w:hAnsiTheme="minorHAnsi"/>
      <w:color w:val="44546A" w:themeColor="text2"/>
      <w:sz w:val="23"/>
      <w:szCs w:val="20"/>
      <w:lang w:val="en-US" w:eastAsia="ja-JP"/>
    </w:rPr>
  </w:style>
  <w:style w:type="paragraph" w:customStyle="1" w:styleId="CompanyName">
    <w:name w:val="Company Name"/>
    <w:basedOn w:val="Normal"/>
    <w:uiPriority w:val="2"/>
    <w:qFormat/>
    <w:rsid w:val="00AA5947"/>
    <w:pPr>
      <w:spacing w:line="264" w:lineRule="auto"/>
    </w:pPr>
    <w:rPr>
      <w:rFonts w:asciiTheme="minorHAnsi" w:eastAsiaTheme="minorHAnsi" w:hAnsiTheme="minorHAnsi"/>
      <w:b/>
      <w:color w:val="44546A" w:themeColor="text2"/>
      <w:sz w:val="28"/>
      <w:szCs w:val="36"/>
      <w:lang w:val="en-US" w:eastAsia="ja-JP"/>
    </w:rPr>
  </w:style>
  <w:style w:type="paragraph" w:styleId="NoSpacing">
    <w:name w:val="No Spacing"/>
    <w:uiPriority w:val="1"/>
    <w:qFormat/>
    <w:rsid w:val="00AA5947"/>
    <w:rPr>
      <w:rFonts w:ascii="Times New Roman" w:eastAsia="Times New Roman" w:hAnsi="Times New Roman" w:cs="Times New Roman"/>
      <w:sz w:val="24"/>
      <w:szCs w:val="24"/>
    </w:rPr>
  </w:style>
  <w:style w:type="paragraph" w:styleId="ListParagraph">
    <w:name w:val="List Paragraph"/>
    <w:basedOn w:val="Normal"/>
    <w:uiPriority w:val="34"/>
    <w:qFormat/>
    <w:rsid w:val="00D7635F"/>
    <w:pPr>
      <w:ind w:left="72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150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0D1"/>
    <w:rPr>
      <w:rFonts w:ascii="Segoe UI" w:eastAsia="Times New Roman" w:hAnsi="Segoe UI" w:cs="Segoe UI"/>
      <w:sz w:val="18"/>
      <w:szCs w:val="18"/>
    </w:rPr>
  </w:style>
  <w:style w:type="character" w:styleId="Strong">
    <w:name w:val="Strong"/>
    <w:basedOn w:val="DefaultParagraphFont"/>
    <w:uiPriority w:val="22"/>
    <w:qFormat/>
    <w:rsid w:val="00BB4D29"/>
    <w:rPr>
      <w:b/>
      <w:bCs/>
    </w:rPr>
  </w:style>
  <w:style w:type="paragraph" w:styleId="PlainText">
    <w:name w:val="Plain Text"/>
    <w:basedOn w:val="Normal"/>
    <w:link w:val="PlainTextChar"/>
    <w:uiPriority w:val="99"/>
    <w:unhideWhenUsed/>
    <w:rsid w:val="001E25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E258C"/>
    <w:rPr>
      <w:rFonts w:ascii="Calibri" w:hAnsi="Calibri"/>
      <w:szCs w:val="21"/>
    </w:rPr>
  </w:style>
  <w:style w:type="paragraph" w:styleId="NormalWeb">
    <w:name w:val="Normal (Web)"/>
    <w:basedOn w:val="Normal"/>
    <w:uiPriority w:val="99"/>
    <w:semiHidden/>
    <w:unhideWhenUsed/>
    <w:rsid w:val="007C13F3"/>
    <w:pPr>
      <w:spacing w:after="240"/>
    </w:pPr>
    <w:rPr>
      <w:lang w:eastAsia="en-GB"/>
    </w:rPr>
  </w:style>
  <w:style w:type="paragraph" w:customStyle="1" w:styleId="Default">
    <w:name w:val="Default"/>
    <w:rsid w:val="00FA01CC"/>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443C"/>
    <w:pPr>
      <w:autoSpaceDE w:val="0"/>
      <w:autoSpaceDN w:val="0"/>
      <w:adjustRightInd w:val="0"/>
      <w:spacing w:before="60" w:after="60"/>
      <w:ind w:left="142" w:right="113"/>
    </w:pPr>
    <w:rPr>
      <w:rFonts w:ascii="Arial" w:hAnsi="Arial"/>
      <w:color w:val="000000"/>
      <w:sz w:val="20"/>
      <w:szCs w:val="20"/>
      <w:lang w:val="en-US"/>
    </w:rPr>
  </w:style>
  <w:style w:type="character" w:customStyle="1" w:styleId="BodyTextChar">
    <w:name w:val="Body Text Char"/>
    <w:basedOn w:val="DefaultParagraphFont"/>
    <w:link w:val="BodyText"/>
    <w:rsid w:val="0081443C"/>
    <w:rPr>
      <w:rFonts w:ascii="Arial" w:eastAsia="Times New Roman" w:hAnsi="Arial" w:cs="Times New Roman"/>
      <w:color w:val="000000"/>
      <w:sz w:val="20"/>
      <w:szCs w:val="20"/>
      <w:lang w:val="en-US"/>
    </w:rPr>
  </w:style>
  <w:style w:type="paragraph" w:customStyle="1" w:styleId="TableText">
    <w:name w:val="Table Text"/>
    <w:link w:val="TableTextChar"/>
    <w:rsid w:val="0081443C"/>
    <w:pPr>
      <w:autoSpaceDE w:val="0"/>
      <w:autoSpaceDN w:val="0"/>
      <w:adjustRightInd w:val="0"/>
      <w:spacing w:before="60" w:after="60"/>
      <w:ind w:left="142" w:right="113"/>
    </w:pPr>
    <w:rPr>
      <w:rFonts w:ascii="Arial" w:eastAsia="Times New Roman" w:hAnsi="Arial" w:cs="Times New Roman"/>
      <w:color w:val="000000"/>
      <w:sz w:val="24"/>
      <w:szCs w:val="24"/>
      <w:lang w:val="en-US"/>
    </w:rPr>
  </w:style>
  <w:style w:type="paragraph" w:styleId="Caption">
    <w:name w:val="caption"/>
    <w:basedOn w:val="Normal"/>
    <w:next w:val="Normal"/>
    <w:qFormat/>
    <w:rsid w:val="0081443C"/>
    <w:pPr>
      <w:autoSpaceDE w:val="0"/>
      <w:autoSpaceDN w:val="0"/>
      <w:adjustRightInd w:val="0"/>
      <w:spacing w:before="60" w:after="60"/>
      <w:ind w:left="142" w:right="113"/>
    </w:pPr>
    <w:rPr>
      <w:rFonts w:ascii="Arial" w:hAnsi="Arial" w:cs="Arial"/>
      <w:b/>
      <w:bCs/>
      <w:sz w:val="28"/>
      <w:szCs w:val="28"/>
    </w:rPr>
  </w:style>
  <w:style w:type="character" w:styleId="PlaceholderText">
    <w:name w:val="Placeholder Text"/>
    <w:basedOn w:val="DefaultParagraphFont"/>
    <w:uiPriority w:val="99"/>
    <w:semiHidden/>
    <w:rsid w:val="0081443C"/>
    <w:rPr>
      <w:color w:val="808080"/>
    </w:rPr>
  </w:style>
  <w:style w:type="paragraph" w:customStyle="1" w:styleId="CalibriDocument">
    <w:name w:val="Calibri Document"/>
    <w:basedOn w:val="TableText"/>
    <w:link w:val="CalibriDocumentChar"/>
    <w:autoRedefine/>
    <w:qFormat/>
    <w:rsid w:val="0081443C"/>
    <w:pPr>
      <w:autoSpaceDE/>
      <w:autoSpaceDN/>
      <w:adjustRightInd/>
    </w:pPr>
  </w:style>
  <w:style w:type="character" w:customStyle="1" w:styleId="TableTextChar">
    <w:name w:val="Table Text Char"/>
    <w:basedOn w:val="DefaultParagraphFont"/>
    <w:link w:val="TableText"/>
    <w:rsid w:val="0081443C"/>
    <w:rPr>
      <w:rFonts w:ascii="Arial" w:eastAsia="Times New Roman" w:hAnsi="Arial" w:cs="Times New Roman"/>
      <w:color w:val="000000"/>
      <w:sz w:val="24"/>
      <w:szCs w:val="24"/>
      <w:lang w:val="en-US"/>
    </w:rPr>
  </w:style>
  <w:style w:type="character" w:customStyle="1" w:styleId="CalibriDocumentChar">
    <w:name w:val="Calibri Document Char"/>
    <w:basedOn w:val="TableTextChar"/>
    <w:link w:val="CalibriDocument"/>
    <w:rsid w:val="0081443C"/>
    <w:rPr>
      <w:rFonts w:ascii="Arial" w:eastAsia="Times New Roman" w:hAnsi="Arial" w:cs="Times New Roman"/>
      <w:color w:val="000000"/>
      <w:sz w:val="24"/>
      <w:szCs w:val="24"/>
      <w:lang w:val="en-US"/>
    </w:rPr>
  </w:style>
  <w:style w:type="character" w:styleId="UnresolvedMention">
    <w:name w:val="Unresolved Mention"/>
    <w:basedOn w:val="DefaultParagraphFont"/>
    <w:uiPriority w:val="99"/>
    <w:semiHidden/>
    <w:unhideWhenUsed/>
    <w:rsid w:val="00262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099872">
      <w:bodyDiv w:val="1"/>
      <w:marLeft w:val="0"/>
      <w:marRight w:val="0"/>
      <w:marTop w:val="0"/>
      <w:marBottom w:val="0"/>
      <w:divBdr>
        <w:top w:val="none" w:sz="0" w:space="0" w:color="auto"/>
        <w:left w:val="none" w:sz="0" w:space="0" w:color="auto"/>
        <w:bottom w:val="none" w:sz="0" w:space="0" w:color="auto"/>
        <w:right w:val="none" w:sz="0" w:space="0" w:color="auto"/>
      </w:divBdr>
    </w:div>
    <w:div w:id="436757886">
      <w:bodyDiv w:val="1"/>
      <w:marLeft w:val="0"/>
      <w:marRight w:val="0"/>
      <w:marTop w:val="0"/>
      <w:marBottom w:val="0"/>
      <w:divBdr>
        <w:top w:val="none" w:sz="0" w:space="0" w:color="auto"/>
        <w:left w:val="none" w:sz="0" w:space="0" w:color="auto"/>
        <w:bottom w:val="none" w:sz="0" w:space="0" w:color="auto"/>
        <w:right w:val="none" w:sz="0" w:space="0" w:color="auto"/>
      </w:divBdr>
    </w:div>
    <w:div w:id="596013807">
      <w:bodyDiv w:val="1"/>
      <w:marLeft w:val="0"/>
      <w:marRight w:val="0"/>
      <w:marTop w:val="0"/>
      <w:marBottom w:val="0"/>
      <w:divBdr>
        <w:top w:val="none" w:sz="0" w:space="0" w:color="auto"/>
        <w:left w:val="none" w:sz="0" w:space="0" w:color="auto"/>
        <w:bottom w:val="none" w:sz="0" w:space="0" w:color="auto"/>
        <w:right w:val="none" w:sz="0" w:space="0" w:color="auto"/>
      </w:divBdr>
    </w:div>
    <w:div w:id="996147763">
      <w:bodyDiv w:val="1"/>
      <w:marLeft w:val="0"/>
      <w:marRight w:val="0"/>
      <w:marTop w:val="0"/>
      <w:marBottom w:val="0"/>
      <w:divBdr>
        <w:top w:val="none" w:sz="0" w:space="0" w:color="auto"/>
        <w:left w:val="none" w:sz="0" w:space="0" w:color="auto"/>
        <w:bottom w:val="none" w:sz="0" w:space="0" w:color="auto"/>
        <w:right w:val="none" w:sz="0" w:space="0" w:color="auto"/>
      </w:divBdr>
    </w:div>
    <w:div w:id="1166169630">
      <w:bodyDiv w:val="1"/>
      <w:marLeft w:val="0"/>
      <w:marRight w:val="0"/>
      <w:marTop w:val="0"/>
      <w:marBottom w:val="0"/>
      <w:divBdr>
        <w:top w:val="none" w:sz="0" w:space="0" w:color="auto"/>
        <w:left w:val="none" w:sz="0" w:space="0" w:color="auto"/>
        <w:bottom w:val="none" w:sz="0" w:space="0" w:color="auto"/>
        <w:right w:val="none" w:sz="0" w:space="0" w:color="auto"/>
      </w:divBdr>
    </w:div>
    <w:div w:id="1290166344">
      <w:bodyDiv w:val="1"/>
      <w:marLeft w:val="0"/>
      <w:marRight w:val="0"/>
      <w:marTop w:val="0"/>
      <w:marBottom w:val="0"/>
      <w:divBdr>
        <w:top w:val="none" w:sz="0" w:space="0" w:color="auto"/>
        <w:left w:val="none" w:sz="0" w:space="0" w:color="auto"/>
        <w:bottom w:val="none" w:sz="0" w:space="0" w:color="auto"/>
        <w:right w:val="none" w:sz="0" w:space="0" w:color="auto"/>
      </w:divBdr>
    </w:div>
    <w:div w:id="1535773442">
      <w:bodyDiv w:val="1"/>
      <w:marLeft w:val="0"/>
      <w:marRight w:val="0"/>
      <w:marTop w:val="0"/>
      <w:marBottom w:val="0"/>
      <w:divBdr>
        <w:top w:val="none" w:sz="0" w:space="0" w:color="auto"/>
        <w:left w:val="none" w:sz="0" w:space="0" w:color="auto"/>
        <w:bottom w:val="none" w:sz="0" w:space="0" w:color="auto"/>
        <w:right w:val="none" w:sz="0" w:space="0" w:color="auto"/>
      </w:divBdr>
    </w:div>
    <w:div w:id="16286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hop@livingroomhert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ivingroomherts.org/privacy-policy"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livingroomhert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HR%20and%20Personnel\Recruitment\Shops\TLR%20Shops%20Electronic%20Application%20Form%20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F6BE8EA9C04EC29235153788E92B8A"/>
        <w:category>
          <w:name w:val="General"/>
          <w:gallery w:val="placeholder"/>
        </w:category>
        <w:types>
          <w:type w:val="bbPlcHdr"/>
        </w:types>
        <w:behaviors>
          <w:behavior w:val="content"/>
        </w:behaviors>
        <w:guid w:val="{46B52568-C6D7-4E38-BB94-4984ACF2E74E}"/>
      </w:docPartPr>
      <w:docPartBody>
        <w:p w:rsidR="00B275D3" w:rsidRDefault="00000000">
          <w:pPr>
            <w:pStyle w:val="42F6BE8EA9C04EC29235153788E92B8A"/>
          </w:pPr>
          <w:r w:rsidRPr="009376C7">
            <w:rPr>
              <w:rStyle w:val="PlaceholderText"/>
            </w:rPr>
            <w:t>Click or tap here to enter text.</w:t>
          </w:r>
        </w:p>
      </w:docPartBody>
    </w:docPart>
    <w:docPart>
      <w:docPartPr>
        <w:name w:val="26051E50A4B7418692C60D2902D19D60"/>
        <w:category>
          <w:name w:val="General"/>
          <w:gallery w:val="placeholder"/>
        </w:category>
        <w:types>
          <w:type w:val="bbPlcHdr"/>
        </w:types>
        <w:behaviors>
          <w:behavior w:val="content"/>
        </w:behaviors>
        <w:guid w:val="{1BFF3FE6-B376-4FE8-9ABB-0AA07DB57672}"/>
      </w:docPartPr>
      <w:docPartBody>
        <w:p w:rsidR="00B275D3" w:rsidRDefault="00B275D3" w:rsidP="00B275D3">
          <w:pPr>
            <w:pStyle w:val="26051E50A4B7418692C60D2902D19D6030"/>
          </w:pPr>
          <w:r w:rsidRPr="003F6DA0">
            <w:rPr>
              <w:rStyle w:val="PlaceholderText"/>
              <w:rFonts w:asciiTheme="minorHAnsi" w:hAnsiTheme="minorHAnsi" w:cstheme="minorHAnsi"/>
              <w:i/>
              <w:color w:val="7F7F7F" w:themeColor="text1" w:themeTint="80"/>
            </w:rPr>
            <w:t>Enter</w:t>
          </w:r>
          <w:r w:rsidRPr="003F6DA0">
            <w:rPr>
              <w:rStyle w:val="PlaceholderText"/>
              <w:rFonts w:asciiTheme="minorHAnsi" w:hAnsiTheme="minorHAnsi" w:cstheme="minorHAnsi"/>
              <w:i/>
              <w:color w:val="7F7F7F" w:themeColor="text1" w:themeTint="80"/>
              <w:sz w:val="22"/>
            </w:rPr>
            <w:t>.</w:t>
          </w:r>
        </w:p>
      </w:docPartBody>
    </w:docPart>
    <w:docPart>
      <w:docPartPr>
        <w:name w:val="E1CC9B2582ED456B911A263079B53075"/>
        <w:category>
          <w:name w:val="General"/>
          <w:gallery w:val="placeholder"/>
        </w:category>
        <w:types>
          <w:type w:val="bbPlcHdr"/>
        </w:types>
        <w:behaviors>
          <w:behavior w:val="content"/>
        </w:behaviors>
        <w:guid w:val="{F5C8F3B7-0130-4666-B187-96F912B6EC9A}"/>
      </w:docPartPr>
      <w:docPartBody>
        <w:p w:rsidR="00B275D3" w:rsidRDefault="00B275D3" w:rsidP="00B275D3">
          <w:pPr>
            <w:pStyle w:val="E1CC9B2582ED456B911A263079B5307530"/>
          </w:pPr>
          <w:r w:rsidRPr="003F6DA0">
            <w:rPr>
              <w:rStyle w:val="PlaceholderText"/>
              <w:rFonts w:asciiTheme="minorHAnsi" w:hAnsiTheme="minorHAnsi" w:cstheme="minorHAnsi"/>
              <w:i/>
              <w:color w:val="7F7F7F" w:themeColor="text1" w:themeTint="80"/>
            </w:rPr>
            <w:t>Enter</w:t>
          </w:r>
          <w:r w:rsidRPr="003F6DA0">
            <w:rPr>
              <w:rStyle w:val="PlaceholderText"/>
              <w:rFonts w:asciiTheme="minorHAnsi" w:hAnsiTheme="minorHAnsi" w:cstheme="minorHAnsi"/>
              <w:i/>
              <w:color w:val="7F7F7F" w:themeColor="text1" w:themeTint="80"/>
              <w:sz w:val="22"/>
            </w:rPr>
            <w:t>.</w:t>
          </w:r>
        </w:p>
      </w:docPartBody>
    </w:docPart>
    <w:docPart>
      <w:docPartPr>
        <w:name w:val="3504B6BA94994A4185744522D81AB05A"/>
        <w:category>
          <w:name w:val="General"/>
          <w:gallery w:val="placeholder"/>
        </w:category>
        <w:types>
          <w:type w:val="bbPlcHdr"/>
        </w:types>
        <w:behaviors>
          <w:behavior w:val="content"/>
        </w:behaviors>
        <w:guid w:val="{381D7183-3AD3-4550-80B5-20223561B80B}"/>
      </w:docPartPr>
      <w:docPartBody>
        <w:p w:rsidR="00B275D3" w:rsidRDefault="00B275D3" w:rsidP="00B275D3">
          <w:pPr>
            <w:pStyle w:val="3504B6BA94994A4185744522D81AB05A30"/>
          </w:pPr>
          <w:r w:rsidRPr="003F6DA0">
            <w:rPr>
              <w:rStyle w:val="PlaceholderText"/>
              <w:rFonts w:asciiTheme="minorHAnsi" w:hAnsiTheme="minorHAnsi" w:cstheme="minorHAnsi"/>
              <w:i/>
              <w:color w:val="7F7F7F" w:themeColor="text1" w:themeTint="80"/>
              <w:sz w:val="24"/>
            </w:rPr>
            <w:t>Enter</w:t>
          </w:r>
          <w:r w:rsidRPr="003F6DA0">
            <w:rPr>
              <w:rStyle w:val="PlaceholderText"/>
              <w:rFonts w:asciiTheme="minorHAnsi" w:hAnsiTheme="minorHAnsi" w:cstheme="minorHAnsi"/>
              <w:i/>
              <w:color w:val="7F7F7F" w:themeColor="text1" w:themeTint="80"/>
              <w:sz w:val="22"/>
            </w:rPr>
            <w:t>.</w:t>
          </w:r>
        </w:p>
      </w:docPartBody>
    </w:docPart>
    <w:docPart>
      <w:docPartPr>
        <w:name w:val="7CD37B91D27F4CA18896045C057ECF61"/>
        <w:category>
          <w:name w:val="General"/>
          <w:gallery w:val="placeholder"/>
        </w:category>
        <w:types>
          <w:type w:val="bbPlcHdr"/>
        </w:types>
        <w:behaviors>
          <w:behavior w:val="content"/>
        </w:behaviors>
        <w:guid w:val="{B066C4DC-76FC-4A2D-A3BB-01035C4478DF}"/>
      </w:docPartPr>
      <w:docPartBody>
        <w:p w:rsidR="00B275D3" w:rsidRDefault="00B275D3" w:rsidP="00B275D3">
          <w:pPr>
            <w:pStyle w:val="7CD37B91D27F4CA18896045C057ECF6130"/>
          </w:pPr>
          <w:r w:rsidRPr="003F6DA0">
            <w:rPr>
              <w:rStyle w:val="PlaceholderText"/>
              <w:rFonts w:asciiTheme="minorHAnsi" w:hAnsiTheme="minorHAnsi" w:cstheme="minorHAnsi"/>
              <w:i/>
              <w:color w:val="7F7F7F" w:themeColor="text1" w:themeTint="80"/>
            </w:rPr>
            <w:t>Enter</w:t>
          </w:r>
          <w:r w:rsidRPr="003F6DA0">
            <w:rPr>
              <w:rStyle w:val="PlaceholderText"/>
              <w:rFonts w:asciiTheme="minorHAnsi" w:hAnsiTheme="minorHAnsi" w:cstheme="minorHAnsi"/>
              <w:i/>
              <w:color w:val="7F7F7F" w:themeColor="text1" w:themeTint="80"/>
              <w:sz w:val="22"/>
            </w:rPr>
            <w:t>.</w:t>
          </w:r>
        </w:p>
      </w:docPartBody>
    </w:docPart>
    <w:docPart>
      <w:docPartPr>
        <w:name w:val="B4E349C35833437ABFBDF704867EE4E0"/>
        <w:category>
          <w:name w:val="General"/>
          <w:gallery w:val="placeholder"/>
        </w:category>
        <w:types>
          <w:type w:val="bbPlcHdr"/>
        </w:types>
        <w:behaviors>
          <w:behavior w:val="content"/>
        </w:behaviors>
        <w:guid w:val="{429D01C4-B1A4-4974-947D-937507DEFB3C}"/>
      </w:docPartPr>
      <w:docPartBody>
        <w:p w:rsidR="00B275D3" w:rsidRDefault="00B275D3" w:rsidP="00B275D3">
          <w:pPr>
            <w:pStyle w:val="B4E349C35833437ABFBDF704867EE4E030"/>
          </w:pPr>
          <w:r w:rsidRPr="003F6DA0">
            <w:rPr>
              <w:rStyle w:val="PlaceholderText"/>
              <w:rFonts w:asciiTheme="minorHAnsi" w:hAnsiTheme="minorHAnsi" w:cstheme="minorHAnsi"/>
              <w:i/>
              <w:color w:val="0E2841" w:themeColor="text2"/>
              <w:sz w:val="24"/>
            </w:rPr>
            <w:t>Choose</w:t>
          </w:r>
          <w:r w:rsidRPr="003F6DA0">
            <w:rPr>
              <w:rStyle w:val="PlaceholderText"/>
              <w:rFonts w:asciiTheme="minorHAnsi" w:hAnsiTheme="minorHAnsi" w:cstheme="minorHAnsi"/>
              <w:i/>
              <w:color w:val="0E2841" w:themeColor="text2"/>
              <w:sz w:val="22"/>
            </w:rPr>
            <w:t>.</w:t>
          </w:r>
        </w:p>
      </w:docPartBody>
    </w:docPart>
    <w:docPart>
      <w:docPartPr>
        <w:name w:val="E35875632DE845A5AA73F3D4CD930936"/>
        <w:category>
          <w:name w:val="General"/>
          <w:gallery w:val="placeholder"/>
        </w:category>
        <w:types>
          <w:type w:val="bbPlcHdr"/>
        </w:types>
        <w:behaviors>
          <w:behavior w:val="content"/>
        </w:behaviors>
        <w:guid w:val="{50B672DD-D7D5-4441-998B-E86012A41C8C}"/>
      </w:docPartPr>
      <w:docPartBody>
        <w:p w:rsidR="00B275D3" w:rsidRDefault="00B275D3" w:rsidP="00B275D3">
          <w:pPr>
            <w:pStyle w:val="E35875632DE845A5AA73F3D4CD93093630"/>
          </w:pPr>
          <w:r w:rsidRPr="003F6DA0">
            <w:rPr>
              <w:rStyle w:val="PlaceholderText"/>
              <w:rFonts w:asciiTheme="minorHAnsi" w:hAnsiTheme="minorHAnsi" w:cstheme="minorHAnsi"/>
              <w:i/>
              <w:color w:val="7F7F7F" w:themeColor="text1" w:themeTint="80"/>
            </w:rPr>
            <w:t>Enter.</w:t>
          </w:r>
        </w:p>
      </w:docPartBody>
    </w:docPart>
    <w:docPart>
      <w:docPartPr>
        <w:name w:val="ABF200E8442845D68CC38640B7D3280F"/>
        <w:category>
          <w:name w:val="General"/>
          <w:gallery w:val="placeholder"/>
        </w:category>
        <w:types>
          <w:type w:val="bbPlcHdr"/>
        </w:types>
        <w:behaviors>
          <w:behavior w:val="content"/>
        </w:behaviors>
        <w:guid w:val="{1305B862-CD14-4829-94EF-3EFB9FACABDE}"/>
      </w:docPartPr>
      <w:docPartBody>
        <w:p w:rsidR="00B275D3" w:rsidRDefault="00B275D3" w:rsidP="00B275D3">
          <w:pPr>
            <w:pStyle w:val="ABF200E8442845D68CC38640B7D3280F30"/>
          </w:pPr>
          <w:r w:rsidRPr="003F6DA0">
            <w:rPr>
              <w:rStyle w:val="PlaceholderText"/>
              <w:rFonts w:asciiTheme="minorHAnsi" w:hAnsiTheme="minorHAnsi" w:cstheme="minorHAnsi"/>
              <w:i/>
              <w:color w:val="7F7F7F" w:themeColor="text1" w:themeTint="80"/>
              <w:sz w:val="22"/>
              <w:szCs w:val="22"/>
            </w:rPr>
            <w:t>Enter.</w:t>
          </w:r>
        </w:p>
      </w:docPartBody>
    </w:docPart>
    <w:docPart>
      <w:docPartPr>
        <w:name w:val="BC9933E03C1C4116928097D5D9D6FB9F"/>
        <w:category>
          <w:name w:val="General"/>
          <w:gallery w:val="placeholder"/>
        </w:category>
        <w:types>
          <w:type w:val="bbPlcHdr"/>
        </w:types>
        <w:behaviors>
          <w:behavior w:val="content"/>
        </w:behaviors>
        <w:guid w:val="{4322F9E1-D596-4917-A260-682DDC27E650}"/>
      </w:docPartPr>
      <w:docPartBody>
        <w:p w:rsidR="00B275D3" w:rsidRDefault="00B275D3" w:rsidP="00B275D3">
          <w:pPr>
            <w:pStyle w:val="BC9933E03C1C4116928097D5D9D6FB9F30"/>
          </w:pPr>
          <w:r w:rsidRPr="003F6DA0">
            <w:rPr>
              <w:rStyle w:val="PlaceholderText"/>
              <w:rFonts w:asciiTheme="minorHAnsi" w:hAnsiTheme="minorHAnsi" w:cstheme="minorHAnsi"/>
              <w:i/>
              <w:color w:val="7F7F7F" w:themeColor="text1" w:themeTint="80"/>
            </w:rPr>
            <w:t>Enter.</w:t>
          </w:r>
        </w:p>
      </w:docPartBody>
    </w:docPart>
    <w:docPart>
      <w:docPartPr>
        <w:name w:val="3684A918B0664542B7BA1E02E6934657"/>
        <w:category>
          <w:name w:val="General"/>
          <w:gallery w:val="placeholder"/>
        </w:category>
        <w:types>
          <w:type w:val="bbPlcHdr"/>
        </w:types>
        <w:behaviors>
          <w:behavior w:val="content"/>
        </w:behaviors>
        <w:guid w:val="{CE230E14-A368-4C78-8B7A-D21DD3DB81B2}"/>
      </w:docPartPr>
      <w:docPartBody>
        <w:p w:rsidR="00B275D3" w:rsidRDefault="00B275D3" w:rsidP="00B275D3">
          <w:pPr>
            <w:pStyle w:val="3684A918B0664542B7BA1E02E693465730"/>
          </w:pPr>
          <w:r w:rsidRPr="003F6DA0">
            <w:rPr>
              <w:rStyle w:val="PlaceholderText"/>
              <w:rFonts w:asciiTheme="minorHAnsi" w:hAnsiTheme="minorHAnsi" w:cstheme="minorHAnsi"/>
              <w:i/>
              <w:color w:val="7F7F7F" w:themeColor="text1" w:themeTint="80"/>
              <w:sz w:val="22"/>
              <w:szCs w:val="22"/>
            </w:rPr>
            <w:t>Enter.</w:t>
          </w:r>
        </w:p>
      </w:docPartBody>
    </w:docPart>
    <w:docPart>
      <w:docPartPr>
        <w:name w:val="2B8C69EFE5014B9BBE0DD91B74F73C3F"/>
        <w:category>
          <w:name w:val="General"/>
          <w:gallery w:val="placeholder"/>
        </w:category>
        <w:types>
          <w:type w:val="bbPlcHdr"/>
        </w:types>
        <w:behaviors>
          <w:behavior w:val="content"/>
        </w:behaviors>
        <w:guid w:val="{4077218D-F2C2-4C75-82FF-5B171C431A9D}"/>
      </w:docPartPr>
      <w:docPartBody>
        <w:p w:rsidR="00B275D3" w:rsidRDefault="00B275D3" w:rsidP="00B275D3">
          <w:pPr>
            <w:pStyle w:val="2B8C69EFE5014B9BBE0DD91B74F73C3F30"/>
          </w:pPr>
          <w:r w:rsidRPr="003F6DA0">
            <w:rPr>
              <w:rStyle w:val="PlaceholderText"/>
              <w:rFonts w:asciiTheme="minorHAnsi" w:hAnsiTheme="minorHAnsi" w:cstheme="minorHAnsi"/>
              <w:i/>
              <w:color w:val="7F7F7F" w:themeColor="text1" w:themeTint="80"/>
              <w:sz w:val="22"/>
            </w:rPr>
            <w:t>Enter</w:t>
          </w:r>
          <w:r w:rsidRPr="003F6DA0">
            <w:rPr>
              <w:rStyle w:val="PlaceholderText"/>
              <w:rFonts w:asciiTheme="minorHAnsi" w:hAnsiTheme="minorHAnsi" w:cstheme="minorHAnsi"/>
              <w:i/>
              <w:color w:val="7F7F7F" w:themeColor="text1" w:themeTint="80"/>
            </w:rPr>
            <w:t>.</w:t>
          </w:r>
        </w:p>
      </w:docPartBody>
    </w:docPart>
    <w:docPart>
      <w:docPartPr>
        <w:name w:val="2391930E20FE4D31BC67D8881BFEF4D2"/>
        <w:category>
          <w:name w:val="General"/>
          <w:gallery w:val="placeholder"/>
        </w:category>
        <w:types>
          <w:type w:val="bbPlcHdr"/>
        </w:types>
        <w:behaviors>
          <w:behavior w:val="content"/>
        </w:behaviors>
        <w:guid w:val="{3261F580-62CA-4905-8DF5-15D1E38B9D2B}"/>
      </w:docPartPr>
      <w:docPartBody>
        <w:p w:rsidR="00B275D3" w:rsidRDefault="00B275D3" w:rsidP="00B275D3">
          <w:pPr>
            <w:pStyle w:val="2391930E20FE4D31BC67D8881BFEF4D230"/>
          </w:pPr>
          <w:r w:rsidRPr="003F6DA0">
            <w:rPr>
              <w:rStyle w:val="PlaceholderText"/>
              <w:rFonts w:asciiTheme="minorHAnsi" w:hAnsiTheme="minorHAnsi" w:cstheme="minorHAnsi"/>
              <w:i/>
              <w:sz w:val="22"/>
            </w:rPr>
            <w:t>If yes enter details here</w:t>
          </w:r>
          <w:r w:rsidRPr="003F6DA0">
            <w:rPr>
              <w:rStyle w:val="PlaceholderText"/>
              <w:rFonts w:asciiTheme="minorHAnsi" w:hAnsiTheme="minorHAnsi" w:cstheme="minorHAnsi"/>
            </w:rPr>
            <w:t>.</w:t>
          </w:r>
        </w:p>
      </w:docPartBody>
    </w:docPart>
    <w:docPart>
      <w:docPartPr>
        <w:name w:val="9E8DD832019A4AA5ABAF623ACAD283BC"/>
        <w:category>
          <w:name w:val="General"/>
          <w:gallery w:val="placeholder"/>
        </w:category>
        <w:types>
          <w:type w:val="bbPlcHdr"/>
        </w:types>
        <w:behaviors>
          <w:behavior w:val="content"/>
        </w:behaviors>
        <w:guid w:val="{CB07BE27-9855-4221-A4A7-58088ECEA20C}"/>
      </w:docPartPr>
      <w:docPartBody>
        <w:p w:rsidR="00B275D3" w:rsidRDefault="00B275D3" w:rsidP="00B275D3">
          <w:pPr>
            <w:pStyle w:val="9E8DD832019A4AA5ABAF623ACAD283BC30"/>
          </w:pPr>
          <w:r w:rsidRPr="003F6DA0">
            <w:rPr>
              <w:rStyle w:val="PlaceholderText"/>
              <w:rFonts w:asciiTheme="minorHAnsi" w:hAnsiTheme="minorHAnsi" w:cstheme="minorHAnsi"/>
              <w:i/>
              <w:sz w:val="22"/>
              <w:szCs w:val="22"/>
            </w:rPr>
            <w:t>Enter.</w:t>
          </w:r>
        </w:p>
      </w:docPartBody>
    </w:docPart>
    <w:docPart>
      <w:docPartPr>
        <w:name w:val="BA12F14406304A1CB7C5EB93A05428A0"/>
        <w:category>
          <w:name w:val="General"/>
          <w:gallery w:val="placeholder"/>
        </w:category>
        <w:types>
          <w:type w:val="bbPlcHdr"/>
        </w:types>
        <w:behaviors>
          <w:behavior w:val="content"/>
        </w:behaviors>
        <w:guid w:val="{96DB9D90-B840-486D-BBD8-A36314DCC832}"/>
      </w:docPartPr>
      <w:docPartBody>
        <w:p w:rsidR="00B275D3" w:rsidRDefault="00B275D3" w:rsidP="00B275D3">
          <w:pPr>
            <w:pStyle w:val="BA12F14406304A1CB7C5EB93A05428A030"/>
          </w:pPr>
          <w:r w:rsidRPr="003F6DA0">
            <w:rPr>
              <w:rStyle w:val="PlaceholderText"/>
              <w:rFonts w:asciiTheme="minorHAnsi" w:hAnsiTheme="minorHAnsi" w:cstheme="minorHAnsi"/>
              <w:i/>
              <w:color w:val="7F7F7F" w:themeColor="text1" w:themeTint="80"/>
              <w:sz w:val="22"/>
              <w:szCs w:val="22"/>
            </w:rPr>
            <w:t>Enter.</w:t>
          </w:r>
        </w:p>
      </w:docPartBody>
    </w:docPart>
    <w:docPart>
      <w:docPartPr>
        <w:name w:val="059FCC42A25F4981848B21B347F66D02"/>
        <w:category>
          <w:name w:val="General"/>
          <w:gallery w:val="placeholder"/>
        </w:category>
        <w:types>
          <w:type w:val="bbPlcHdr"/>
        </w:types>
        <w:behaviors>
          <w:behavior w:val="content"/>
        </w:behaviors>
        <w:guid w:val="{F34E55DF-DAA1-428D-B8BC-080416B85AF5}"/>
      </w:docPartPr>
      <w:docPartBody>
        <w:p w:rsidR="00B275D3" w:rsidRDefault="00B275D3" w:rsidP="00B275D3">
          <w:pPr>
            <w:pStyle w:val="059FCC42A25F4981848B21B347F66D0230"/>
          </w:pPr>
          <w:r w:rsidRPr="003F6DA0">
            <w:rPr>
              <w:rStyle w:val="PlaceholderText"/>
              <w:rFonts w:asciiTheme="minorHAnsi" w:hAnsiTheme="minorHAnsi" w:cstheme="minorHAnsi"/>
              <w:i/>
              <w:sz w:val="24"/>
            </w:rPr>
            <w:t>Enter</w:t>
          </w:r>
        </w:p>
      </w:docPartBody>
    </w:docPart>
    <w:docPart>
      <w:docPartPr>
        <w:name w:val="F35C607A38B3452BB09654B4758710CB"/>
        <w:category>
          <w:name w:val="General"/>
          <w:gallery w:val="placeholder"/>
        </w:category>
        <w:types>
          <w:type w:val="bbPlcHdr"/>
        </w:types>
        <w:behaviors>
          <w:behavior w:val="content"/>
        </w:behaviors>
        <w:guid w:val="{ED03AB06-5E24-4D1E-BFEC-F8823AB370DA}"/>
      </w:docPartPr>
      <w:docPartBody>
        <w:p w:rsidR="00B275D3" w:rsidRDefault="00B275D3" w:rsidP="00B275D3">
          <w:pPr>
            <w:pStyle w:val="F35C607A38B3452BB09654B4758710CB30"/>
          </w:pPr>
          <w:r>
            <w:rPr>
              <w:rStyle w:val="PlaceholderText"/>
              <w:rFonts w:asciiTheme="minorHAnsi" w:hAnsiTheme="minorHAnsi" w:cstheme="minorHAnsi"/>
              <w:i/>
              <w:sz w:val="24"/>
            </w:rPr>
            <w:t>Enter</w:t>
          </w:r>
          <w:r w:rsidRPr="003F6DA0">
            <w:rPr>
              <w:rStyle w:val="PlaceholderText"/>
              <w:rFonts w:asciiTheme="minorHAnsi" w:hAnsiTheme="minorHAnsi" w:cstheme="minorHAnsi"/>
              <w:i/>
            </w:rPr>
            <w:t>.</w:t>
          </w:r>
        </w:p>
      </w:docPartBody>
    </w:docPart>
    <w:docPart>
      <w:docPartPr>
        <w:name w:val="5BAEA6B127F24FCE84972C65841EC4DA"/>
        <w:category>
          <w:name w:val="General"/>
          <w:gallery w:val="placeholder"/>
        </w:category>
        <w:types>
          <w:type w:val="bbPlcHdr"/>
        </w:types>
        <w:behaviors>
          <w:behavior w:val="content"/>
        </w:behaviors>
        <w:guid w:val="{57AEE692-62F5-4763-AA5B-AEB769CA5D66}"/>
      </w:docPartPr>
      <w:docPartBody>
        <w:p w:rsidR="00B275D3" w:rsidRDefault="00B275D3" w:rsidP="00B275D3">
          <w:pPr>
            <w:pStyle w:val="5BAEA6B127F24FCE84972C65841EC4DA30"/>
          </w:pPr>
          <w:r w:rsidRPr="003F6DA0">
            <w:rPr>
              <w:rStyle w:val="PlaceholderText"/>
              <w:rFonts w:asciiTheme="minorHAnsi" w:hAnsiTheme="minorHAnsi" w:cstheme="minorHAnsi"/>
              <w:i/>
              <w:color w:val="7F7F7F" w:themeColor="text1" w:themeTint="80"/>
            </w:rPr>
            <w:t>Click or tap here to enter text.</w:t>
          </w:r>
        </w:p>
      </w:docPartBody>
    </w:docPart>
    <w:docPart>
      <w:docPartPr>
        <w:name w:val="89FE011CDE6541358960AE3CD768020C"/>
        <w:category>
          <w:name w:val="General"/>
          <w:gallery w:val="placeholder"/>
        </w:category>
        <w:types>
          <w:type w:val="bbPlcHdr"/>
        </w:types>
        <w:behaviors>
          <w:behavior w:val="content"/>
        </w:behaviors>
        <w:guid w:val="{29D78CE4-1BB0-43A0-8CF4-5EAFE1536A27}"/>
      </w:docPartPr>
      <w:docPartBody>
        <w:p w:rsidR="00B275D3" w:rsidRDefault="00B275D3" w:rsidP="00B275D3">
          <w:pPr>
            <w:pStyle w:val="89FE011CDE6541358960AE3CD768020C30"/>
          </w:pPr>
          <w:r w:rsidRPr="003F6DA0">
            <w:rPr>
              <w:rStyle w:val="PlaceholderText"/>
              <w:rFonts w:asciiTheme="minorHAnsi" w:hAnsiTheme="minorHAnsi" w:cstheme="minorHAnsi"/>
              <w:i/>
            </w:rPr>
            <w:t>Hobbies Interests or Pastimes</w:t>
          </w:r>
          <w:r w:rsidRPr="003F6DA0">
            <w:rPr>
              <w:rStyle w:val="PlaceholderText"/>
              <w:rFonts w:asciiTheme="minorHAnsi" w:hAnsiTheme="minorHAnsi" w:cstheme="minorHAnsi"/>
            </w:rPr>
            <w:t>.</w:t>
          </w:r>
        </w:p>
      </w:docPartBody>
    </w:docPart>
    <w:docPart>
      <w:docPartPr>
        <w:name w:val="C462D673B3EA47969E664B4115C43096"/>
        <w:category>
          <w:name w:val="General"/>
          <w:gallery w:val="placeholder"/>
        </w:category>
        <w:types>
          <w:type w:val="bbPlcHdr"/>
        </w:types>
        <w:behaviors>
          <w:behavior w:val="content"/>
        </w:behaviors>
        <w:guid w:val="{AF45354F-FE43-4080-89ED-61C17EA8AD2A}"/>
      </w:docPartPr>
      <w:docPartBody>
        <w:p w:rsidR="00B275D3" w:rsidRDefault="00B275D3" w:rsidP="00B275D3">
          <w:pPr>
            <w:pStyle w:val="C462D673B3EA47969E664B4115C4309630"/>
          </w:pPr>
          <w:r w:rsidRPr="003F6DA0">
            <w:rPr>
              <w:rStyle w:val="PlaceholderText"/>
              <w:rFonts w:asciiTheme="minorHAnsi" w:hAnsiTheme="minorHAnsi" w:cstheme="minorHAnsi"/>
              <w:i/>
            </w:rPr>
            <w:t>Enter details of convictions.</w:t>
          </w:r>
        </w:p>
      </w:docPartBody>
    </w:docPart>
    <w:docPart>
      <w:docPartPr>
        <w:name w:val="BB4DDD356A394A7782654FBDFE9AC696"/>
        <w:category>
          <w:name w:val="General"/>
          <w:gallery w:val="placeholder"/>
        </w:category>
        <w:types>
          <w:type w:val="bbPlcHdr"/>
        </w:types>
        <w:behaviors>
          <w:behavior w:val="content"/>
        </w:behaviors>
        <w:guid w:val="{95BB3106-CA29-4AEA-80AE-14908AA86F96}"/>
      </w:docPartPr>
      <w:docPartBody>
        <w:p w:rsidR="00B275D3" w:rsidRDefault="00B275D3" w:rsidP="00B275D3">
          <w:pPr>
            <w:pStyle w:val="BB4DDD356A394A7782654FBDFE9AC69630"/>
          </w:pPr>
          <w:r w:rsidRPr="003F6DA0">
            <w:rPr>
              <w:rStyle w:val="PlaceholderText"/>
              <w:rFonts w:asciiTheme="minorHAnsi" w:hAnsiTheme="minorHAnsi" w:cstheme="minorHAnsi"/>
              <w:i/>
            </w:rPr>
            <w:t>Application support statement.</w:t>
          </w:r>
        </w:p>
      </w:docPartBody>
    </w:docPart>
    <w:docPart>
      <w:docPartPr>
        <w:name w:val="0D6E5055BDCE4DFDA38F54508AA01A22"/>
        <w:category>
          <w:name w:val="General"/>
          <w:gallery w:val="placeholder"/>
        </w:category>
        <w:types>
          <w:type w:val="bbPlcHdr"/>
        </w:types>
        <w:behaviors>
          <w:behavior w:val="content"/>
        </w:behaviors>
        <w:guid w:val="{A044F0FE-297D-49C4-BD61-B8EF973A691C}"/>
      </w:docPartPr>
      <w:docPartBody>
        <w:p w:rsidR="00B275D3" w:rsidRDefault="00B275D3" w:rsidP="00B275D3">
          <w:pPr>
            <w:pStyle w:val="0D6E5055BDCE4DFDA38F54508AA01A2230"/>
          </w:pPr>
          <w:r w:rsidRPr="00BF680C">
            <w:rPr>
              <w:rStyle w:val="CalibriDocumentChar"/>
              <w:rFonts w:asciiTheme="minorHAnsi" w:hAnsiTheme="minorHAnsi" w:cstheme="minorHAnsi"/>
              <w:i/>
              <w:iCs/>
              <w:color w:val="808080" w:themeColor="background1" w:themeShade="80"/>
            </w:rPr>
            <w:t>E</w:t>
          </w:r>
          <w:r w:rsidRPr="00BF680C">
            <w:rPr>
              <w:rStyle w:val="PlaceholderText"/>
              <w:rFonts w:asciiTheme="minorHAnsi" w:hAnsiTheme="minorHAnsi" w:cstheme="minorHAnsi"/>
              <w:i/>
              <w:iCs/>
              <w:color w:val="808080" w:themeColor="background1" w:themeShade="80"/>
              <w:sz w:val="24"/>
              <w:szCs w:val="24"/>
            </w:rPr>
            <w:t>nter a date</w:t>
          </w:r>
        </w:p>
      </w:docPartBody>
    </w:docPart>
    <w:docPart>
      <w:docPartPr>
        <w:name w:val="B617FFCE4A254EEC9B019A2020C2BB78"/>
        <w:category>
          <w:name w:val="General"/>
          <w:gallery w:val="placeholder"/>
        </w:category>
        <w:types>
          <w:type w:val="bbPlcHdr"/>
        </w:types>
        <w:behaviors>
          <w:behavior w:val="content"/>
        </w:behaviors>
        <w:guid w:val="{3E67FBF6-5E18-49F6-88ED-106ABECE802A}"/>
      </w:docPartPr>
      <w:docPartBody>
        <w:p w:rsidR="00000000" w:rsidRDefault="00B275D3" w:rsidP="00B275D3">
          <w:pPr>
            <w:pStyle w:val="B617FFCE4A254EEC9B019A2020C2BB78"/>
          </w:pPr>
          <w:r w:rsidRPr="009376C7">
            <w:rPr>
              <w:rStyle w:val="PlaceholderText"/>
            </w:rPr>
            <w:t>Click or tap here to enter text.</w:t>
          </w:r>
        </w:p>
      </w:docPartBody>
    </w:docPart>
    <w:docPart>
      <w:docPartPr>
        <w:name w:val="62C503B0B8544A159C7F494E723C0B1E"/>
        <w:category>
          <w:name w:val="General"/>
          <w:gallery w:val="placeholder"/>
        </w:category>
        <w:types>
          <w:type w:val="bbPlcHdr"/>
        </w:types>
        <w:behaviors>
          <w:behavior w:val="content"/>
        </w:behaviors>
        <w:guid w:val="{4D0DE578-822C-44B1-9E1F-7AC91DF8D16C}"/>
      </w:docPartPr>
      <w:docPartBody>
        <w:p w:rsidR="00000000" w:rsidRDefault="00B275D3" w:rsidP="00B275D3">
          <w:pPr>
            <w:pStyle w:val="62C503B0B8544A159C7F494E723C0B1E30"/>
          </w:pPr>
          <w:r w:rsidRPr="00962A84">
            <w:rPr>
              <w:rStyle w:val="CalibriDocumentChar"/>
              <w:rFonts w:asciiTheme="minorHAnsi" w:hAnsiTheme="minorHAnsi" w:cstheme="minorHAnsi"/>
              <w:i/>
              <w:iCs/>
              <w:color w:val="808080" w:themeColor="background1" w:themeShade="80"/>
            </w:rPr>
            <w:t>Enter</w:t>
          </w:r>
        </w:p>
      </w:docPartBody>
    </w:docPart>
    <w:docPart>
      <w:docPartPr>
        <w:name w:val="D1CF739A681C4162A354FF370EABF395"/>
        <w:category>
          <w:name w:val="General"/>
          <w:gallery w:val="placeholder"/>
        </w:category>
        <w:types>
          <w:type w:val="bbPlcHdr"/>
        </w:types>
        <w:behaviors>
          <w:behavior w:val="content"/>
        </w:behaviors>
        <w:guid w:val="{70E02605-3E27-4008-B925-683D422F4369}"/>
      </w:docPartPr>
      <w:docPartBody>
        <w:p w:rsidR="00000000" w:rsidRDefault="00B275D3" w:rsidP="00B275D3">
          <w:pPr>
            <w:pStyle w:val="D1CF739A681C4162A354FF370EABF395"/>
          </w:pPr>
          <w:r w:rsidRPr="009376C7">
            <w:rPr>
              <w:rStyle w:val="PlaceholderText"/>
            </w:rPr>
            <w:t>Click or tap here to enter text.</w:t>
          </w:r>
        </w:p>
      </w:docPartBody>
    </w:docPart>
    <w:docPart>
      <w:docPartPr>
        <w:name w:val="F1F6F851A8D5446285194196FD4A94EC"/>
        <w:category>
          <w:name w:val="General"/>
          <w:gallery w:val="placeholder"/>
        </w:category>
        <w:types>
          <w:type w:val="bbPlcHdr"/>
        </w:types>
        <w:behaviors>
          <w:behavior w:val="content"/>
        </w:behaviors>
        <w:guid w:val="{F37B6952-A4B6-4DEB-B663-320BCEB0647D}"/>
      </w:docPartPr>
      <w:docPartBody>
        <w:p w:rsidR="00000000" w:rsidRDefault="00B275D3" w:rsidP="00B275D3">
          <w:pPr>
            <w:pStyle w:val="F1F6F851A8D5446285194196FD4A94EC29"/>
          </w:pPr>
          <w:r>
            <w:rPr>
              <w:rStyle w:val="PlaceholderText"/>
              <w:rFonts w:asciiTheme="minorHAnsi" w:hAnsiTheme="minorHAnsi" w:cstheme="minorHAnsi"/>
              <w:i/>
              <w:color w:val="808080" w:themeColor="background1" w:themeShade="80"/>
            </w:rPr>
            <w:t>Enter</w:t>
          </w:r>
        </w:p>
      </w:docPartBody>
    </w:docPart>
    <w:docPart>
      <w:docPartPr>
        <w:name w:val="E8221B230B8646D5879F71B08A00678A"/>
        <w:category>
          <w:name w:val="General"/>
          <w:gallery w:val="placeholder"/>
        </w:category>
        <w:types>
          <w:type w:val="bbPlcHdr"/>
        </w:types>
        <w:behaviors>
          <w:behavior w:val="content"/>
        </w:behaviors>
        <w:guid w:val="{6677CA54-D012-45A3-A341-3E3568AE0829}"/>
      </w:docPartPr>
      <w:docPartBody>
        <w:p w:rsidR="00000000" w:rsidRDefault="00B275D3" w:rsidP="00B275D3">
          <w:pPr>
            <w:pStyle w:val="E8221B230B8646D5879F71B08A00678A"/>
          </w:pPr>
          <w:r w:rsidRPr="009376C7">
            <w:rPr>
              <w:rStyle w:val="PlaceholderText"/>
            </w:rPr>
            <w:t>Click or tap here to enter text.</w:t>
          </w:r>
        </w:p>
      </w:docPartBody>
    </w:docPart>
    <w:docPart>
      <w:docPartPr>
        <w:name w:val="A11C4BF700574B39AB4FEB82C3AD297B"/>
        <w:category>
          <w:name w:val="General"/>
          <w:gallery w:val="placeholder"/>
        </w:category>
        <w:types>
          <w:type w:val="bbPlcHdr"/>
        </w:types>
        <w:behaviors>
          <w:behavior w:val="content"/>
        </w:behaviors>
        <w:guid w:val="{23FF83A3-EADD-466C-889E-21BF0014377B}"/>
      </w:docPartPr>
      <w:docPartBody>
        <w:p w:rsidR="00000000" w:rsidRDefault="00B275D3" w:rsidP="00B275D3">
          <w:pPr>
            <w:pStyle w:val="A11C4BF700574B39AB4FEB82C3AD297B22"/>
          </w:pPr>
          <w:r w:rsidRPr="003F6DA0">
            <w:rPr>
              <w:rStyle w:val="PlaceholderText"/>
              <w:rFonts w:asciiTheme="minorHAnsi" w:hAnsiTheme="minorHAnsi" w:cstheme="minorHAnsi"/>
              <w:i/>
              <w:color w:val="7F7F7F" w:themeColor="text1" w:themeTint="80"/>
            </w:rPr>
            <w:t>Enter</w:t>
          </w:r>
          <w:r w:rsidRPr="003F6DA0">
            <w:rPr>
              <w:rStyle w:val="PlaceholderText"/>
              <w:rFonts w:asciiTheme="minorHAnsi" w:hAnsiTheme="minorHAnsi" w:cstheme="minorHAnsi"/>
              <w:i/>
              <w:color w:val="7F7F7F" w:themeColor="text1" w:themeTint="80"/>
              <w:sz w:val="22"/>
            </w:rPr>
            <w:t>.</w:t>
          </w:r>
        </w:p>
      </w:docPartBody>
    </w:docPart>
    <w:docPart>
      <w:docPartPr>
        <w:name w:val="46C77DD4366C4B988863805EC4052335"/>
        <w:category>
          <w:name w:val="General"/>
          <w:gallery w:val="placeholder"/>
        </w:category>
        <w:types>
          <w:type w:val="bbPlcHdr"/>
        </w:types>
        <w:behaviors>
          <w:behavior w:val="content"/>
        </w:behaviors>
        <w:guid w:val="{33D29B2D-6C3D-4DDF-8003-500DBD4ECD2E}"/>
      </w:docPartPr>
      <w:docPartBody>
        <w:p w:rsidR="00000000" w:rsidRDefault="00B275D3" w:rsidP="00B275D3">
          <w:pPr>
            <w:pStyle w:val="46C77DD4366C4B988863805EC4052335"/>
          </w:pPr>
          <w:r w:rsidRPr="009376C7">
            <w:rPr>
              <w:rStyle w:val="PlaceholderText"/>
            </w:rPr>
            <w:t>Click or tap here to enter text.</w:t>
          </w:r>
        </w:p>
      </w:docPartBody>
    </w:docPart>
    <w:docPart>
      <w:docPartPr>
        <w:name w:val="A1619E5E890B420D932BAF10A6BFB134"/>
        <w:category>
          <w:name w:val="General"/>
          <w:gallery w:val="placeholder"/>
        </w:category>
        <w:types>
          <w:type w:val="bbPlcHdr"/>
        </w:types>
        <w:behaviors>
          <w:behavior w:val="content"/>
        </w:behaviors>
        <w:guid w:val="{8D891A01-191C-4A01-9297-45003378D917}"/>
      </w:docPartPr>
      <w:docPartBody>
        <w:p w:rsidR="00000000" w:rsidRDefault="00B275D3" w:rsidP="00B275D3">
          <w:pPr>
            <w:pStyle w:val="A1619E5E890B420D932BAF10A6BFB134"/>
          </w:pPr>
          <w:r w:rsidRPr="009376C7">
            <w:rPr>
              <w:rStyle w:val="PlaceholderText"/>
            </w:rPr>
            <w:t>Click or tap here to enter text.</w:t>
          </w:r>
        </w:p>
      </w:docPartBody>
    </w:docPart>
    <w:docPart>
      <w:docPartPr>
        <w:name w:val="6134EBC356704E76BCCF6081F891D1B1"/>
        <w:category>
          <w:name w:val="General"/>
          <w:gallery w:val="placeholder"/>
        </w:category>
        <w:types>
          <w:type w:val="bbPlcHdr"/>
        </w:types>
        <w:behaviors>
          <w:behavior w:val="content"/>
        </w:behaviors>
        <w:guid w:val="{C6073ADE-46F7-4527-95A3-56B5868726DE}"/>
      </w:docPartPr>
      <w:docPartBody>
        <w:p w:rsidR="00000000" w:rsidRDefault="00B275D3" w:rsidP="00B275D3">
          <w:pPr>
            <w:pStyle w:val="6134EBC356704E76BCCF6081F891D1B115"/>
          </w:pPr>
          <w:r w:rsidRPr="003F6DA0">
            <w:rPr>
              <w:rStyle w:val="PlaceholderText"/>
              <w:rFonts w:asciiTheme="minorHAnsi" w:hAnsiTheme="minorHAnsi" w:cstheme="minorHAnsi"/>
              <w:i/>
              <w:color w:val="7F7F7F" w:themeColor="text1" w:themeTint="80"/>
              <w:sz w:val="24"/>
            </w:rPr>
            <w:t>Reference 1</w:t>
          </w:r>
        </w:p>
      </w:docPartBody>
    </w:docPart>
    <w:docPart>
      <w:docPartPr>
        <w:name w:val="9E26EF73548E40B2AD2B5341A374352D"/>
        <w:category>
          <w:name w:val="General"/>
          <w:gallery w:val="placeholder"/>
        </w:category>
        <w:types>
          <w:type w:val="bbPlcHdr"/>
        </w:types>
        <w:behaviors>
          <w:behavior w:val="content"/>
        </w:behaviors>
        <w:guid w:val="{3B526076-8EA5-4326-8BD3-C12E7C73884B}"/>
      </w:docPartPr>
      <w:docPartBody>
        <w:p w:rsidR="00000000" w:rsidRDefault="00B275D3" w:rsidP="00B275D3">
          <w:pPr>
            <w:pStyle w:val="9E26EF73548E40B2AD2B5341A374352D15"/>
          </w:pPr>
          <w:r w:rsidRPr="003F6DA0">
            <w:rPr>
              <w:rStyle w:val="PlaceholderText"/>
              <w:rFonts w:asciiTheme="minorHAnsi" w:hAnsiTheme="minorHAnsi" w:cstheme="minorHAnsi"/>
              <w:i/>
              <w:color w:val="7F7F7F" w:themeColor="text1" w:themeTint="80"/>
              <w:sz w:val="24"/>
            </w:rPr>
            <w:t>Reference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D3"/>
    <w:rsid w:val="00872608"/>
    <w:rsid w:val="00B275D3"/>
    <w:rsid w:val="00FB1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75D3"/>
    <w:rPr>
      <w:color w:val="808080"/>
    </w:rPr>
  </w:style>
  <w:style w:type="paragraph" w:customStyle="1" w:styleId="42F6BE8EA9C04EC29235153788E92B8A">
    <w:name w:val="42F6BE8EA9C04EC29235153788E92B8A"/>
  </w:style>
  <w:style w:type="paragraph" w:customStyle="1" w:styleId="26051E50A4B7418692C60D2902D19D60">
    <w:name w:val="26051E50A4B7418692C60D2902D19D60"/>
  </w:style>
  <w:style w:type="paragraph" w:customStyle="1" w:styleId="AF949097F0364A78B406953DCFA19A29">
    <w:name w:val="AF949097F0364A78B406953DCFA19A29"/>
  </w:style>
  <w:style w:type="paragraph" w:customStyle="1" w:styleId="E1CC9B2582ED456B911A263079B53075">
    <w:name w:val="E1CC9B2582ED456B911A263079B53075"/>
  </w:style>
  <w:style w:type="paragraph" w:customStyle="1" w:styleId="3504B6BA94994A4185744522D81AB05A">
    <w:name w:val="3504B6BA94994A4185744522D81AB05A"/>
  </w:style>
  <w:style w:type="paragraph" w:customStyle="1" w:styleId="7CD37B91D27F4CA18896045C057ECF61">
    <w:name w:val="7CD37B91D27F4CA18896045C057ECF61"/>
  </w:style>
  <w:style w:type="paragraph" w:customStyle="1" w:styleId="B4E349C35833437ABFBDF704867EE4E0">
    <w:name w:val="B4E349C35833437ABFBDF704867EE4E0"/>
  </w:style>
  <w:style w:type="paragraph" w:customStyle="1" w:styleId="E35875632DE845A5AA73F3D4CD930936">
    <w:name w:val="E35875632DE845A5AA73F3D4CD930936"/>
  </w:style>
  <w:style w:type="paragraph" w:customStyle="1" w:styleId="ABF200E8442845D68CC38640B7D3280F">
    <w:name w:val="ABF200E8442845D68CC38640B7D3280F"/>
  </w:style>
  <w:style w:type="paragraph" w:customStyle="1" w:styleId="BC9933E03C1C4116928097D5D9D6FB9F">
    <w:name w:val="BC9933E03C1C4116928097D5D9D6FB9F"/>
  </w:style>
  <w:style w:type="paragraph" w:customStyle="1" w:styleId="3684A918B0664542B7BA1E02E6934657">
    <w:name w:val="3684A918B0664542B7BA1E02E6934657"/>
  </w:style>
  <w:style w:type="paragraph" w:customStyle="1" w:styleId="2B8C69EFE5014B9BBE0DD91B74F73C3F">
    <w:name w:val="2B8C69EFE5014B9BBE0DD91B74F73C3F"/>
  </w:style>
  <w:style w:type="paragraph" w:customStyle="1" w:styleId="2391930E20FE4D31BC67D8881BFEF4D2">
    <w:name w:val="2391930E20FE4D31BC67D8881BFEF4D2"/>
  </w:style>
  <w:style w:type="paragraph" w:customStyle="1" w:styleId="9E8DD832019A4AA5ABAF623ACAD283BC">
    <w:name w:val="9E8DD832019A4AA5ABAF623ACAD283BC"/>
  </w:style>
  <w:style w:type="paragraph" w:customStyle="1" w:styleId="BA12F14406304A1CB7C5EB93A05428A0">
    <w:name w:val="BA12F14406304A1CB7C5EB93A05428A0"/>
  </w:style>
  <w:style w:type="paragraph" w:customStyle="1" w:styleId="059FCC42A25F4981848B21B347F66D02">
    <w:name w:val="059FCC42A25F4981848B21B347F66D02"/>
  </w:style>
  <w:style w:type="paragraph" w:customStyle="1" w:styleId="F35C607A38B3452BB09654B4758710CB">
    <w:name w:val="F35C607A38B3452BB09654B4758710CB"/>
  </w:style>
  <w:style w:type="paragraph" w:customStyle="1" w:styleId="5BAEA6B127F24FCE84972C65841EC4DA">
    <w:name w:val="5BAEA6B127F24FCE84972C65841EC4DA"/>
  </w:style>
  <w:style w:type="paragraph" w:customStyle="1" w:styleId="42F37E0CF4484183A284E93F999BCDC0">
    <w:name w:val="42F37E0CF4484183A284E93F999BCDC0"/>
  </w:style>
  <w:style w:type="paragraph" w:customStyle="1" w:styleId="2DF6303776E4411199910339073445A3">
    <w:name w:val="2DF6303776E4411199910339073445A3"/>
  </w:style>
  <w:style w:type="paragraph" w:customStyle="1" w:styleId="5E92094E30A94D87B1CF9449A42CDFA8">
    <w:name w:val="5E92094E30A94D87B1CF9449A42CDFA8"/>
  </w:style>
  <w:style w:type="paragraph" w:customStyle="1" w:styleId="3CA4A78829DD46C19608C214F3663805">
    <w:name w:val="3CA4A78829DD46C19608C214F3663805"/>
  </w:style>
  <w:style w:type="paragraph" w:customStyle="1" w:styleId="FFFC404E42AA47E89CF6916C1B122B0B">
    <w:name w:val="FFFC404E42AA47E89CF6916C1B122B0B"/>
  </w:style>
  <w:style w:type="paragraph" w:customStyle="1" w:styleId="D726FDD860EC491A9C0DF53B900AE957">
    <w:name w:val="D726FDD860EC491A9C0DF53B900AE957"/>
  </w:style>
  <w:style w:type="paragraph" w:customStyle="1" w:styleId="EDB568ADDD344CD29813831E4EB5DC2E">
    <w:name w:val="EDB568ADDD344CD29813831E4EB5DC2E"/>
  </w:style>
  <w:style w:type="paragraph" w:customStyle="1" w:styleId="5816813C3046449DABD45B3C7085051A">
    <w:name w:val="5816813C3046449DABD45B3C7085051A"/>
  </w:style>
  <w:style w:type="paragraph" w:customStyle="1" w:styleId="B2D720A1A08F4D8A81F5713319B84E82">
    <w:name w:val="B2D720A1A08F4D8A81F5713319B84E82"/>
  </w:style>
  <w:style w:type="paragraph" w:customStyle="1" w:styleId="E3AC70A0E7E44072B5B4DA9D8276FDAB">
    <w:name w:val="E3AC70A0E7E44072B5B4DA9D8276FDAB"/>
  </w:style>
  <w:style w:type="paragraph" w:customStyle="1" w:styleId="8489A4BF3AA7454CBA0B4B1AC8E6AFA8">
    <w:name w:val="8489A4BF3AA7454CBA0B4B1AC8E6AFA8"/>
  </w:style>
  <w:style w:type="paragraph" w:customStyle="1" w:styleId="2B1C6DCADE6A4ED092FBF95F021D026A">
    <w:name w:val="2B1C6DCADE6A4ED092FBF95F021D026A"/>
  </w:style>
  <w:style w:type="paragraph" w:customStyle="1" w:styleId="74E6EF196DB54DFAA5B6D50B3D884C8E">
    <w:name w:val="74E6EF196DB54DFAA5B6D50B3D884C8E"/>
  </w:style>
  <w:style w:type="paragraph" w:customStyle="1" w:styleId="3EA035F7FD79426A8B94CF8F05AA608C">
    <w:name w:val="3EA035F7FD79426A8B94CF8F05AA608C"/>
  </w:style>
  <w:style w:type="paragraph" w:customStyle="1" w:styleId="A005D7CB553F4458A9A45356734C6E9A">
    <w:name w:val="A005D7CB553F4458A9A45356734C6E9A"/>
  </w:style>
  <w:style w:type="paragraph" w:customStyle="1" w:styleId="B4E414A612514327989E542DEC6AC103">
    <w:name w:val="B4E414A612514327989E542DEC6AC103"/>
  </w:style>
  <w:style w:type="paragraph" w:customStyle="1" w:styleId="7864FE2B636E4755B8854006E8F0E68B">
    <w:name w:val="7864FE2B636E4755B8854006E8F0E68B"/>
  </w:style>
  <w:style w:type="paragraph" w:customStyle="1" w:styleId="9D3C295A97C44C4F90577F1B8B0DEDB2">
    <w:name w:val="9D3C295A97C44C4F90577F1B8B0DEDB2"/>
  </w:style>
  <w:style w:type="paragraph" w:customStyle="1" w:styleId="636A62B9FF5A4670B631BC7E81CDB0EF">
    <w:name w:val="636A62B9FF5A4670B631BC7E81CDB0EF"/>
  </w:style>
  <w:style w:type="paragraph" w:customStyle="1" w:styleId="5F66D38D234D431C8F81595FEAF2E0E6">
    <w:name w:val="5F66D38D234D431C8F81595FEAF2E0E6"/>
  </w:style>
  <w:style w:type="paragraph" w:customStyle="1" w:styleId="012CF2EEE7F24D49AF032B37001C096A">
    <w:name w:val="012CF2EEE7F24D49AF032B37001C096A"/>
  </w:style>
  <w:style w:type="paragraph" w:customStyle="1" w:styleId="B41A74ABE7034E64B0D10978471481F3">
    <w:name w:val="B41A74ABE7034E64B0D10978471481F3"/>
  </w:style>
  <w:style w:type="paragraph" w:customStyle="1" w:styleId="F72B813C71314C3EA815B62EC2A90509">
    <w:name w:val="F72B813C71314C3EA815B62EC2A90509"/>
  </w:style>
  <w:style w:type="paragraph" w:customStyle="1" w:styleId="4A6628C584D04CEEAB4721C532594DDF">
    <w:name w:val="4A6628C584D04CEEAB4721C532594DDF"/>
  </w:style>
  <w:style w:type="paragraph" w:customStyle="1" w:styleId="E3D394D3066849FEBF6AF5D6981230B5">
    <w:name w:val="E3D394D3066849FEBF6AF5D6981230B5"/>
  </w:style>
  <w:style w:type="paragraph" w:customStyle="1" w:styleId="9C00D1DA57AC42D28515EEEE54D8F16B">
    <w:name w:val="9C00D1DA57AC42D28515EEEE54D8F16B"/>
  </w:style>
  <w:style w:type="paragraph" w:customStyle="1" w:styleId="B206CF85E4E44CA587E15FB6B4E437BB">
    <w:name w:val="B206CF85E4E44CA587E15FB6B4E437BB"/>
  </w:style>
  <w:style w:type="paragraph" w:customStyle="1" w:styleId="38A08E456989489E9C1CAD948EA080A4">
    <w:name w:val="38A08E456989489E9C1CAD948EA080A4"/>
  </w:style>
  <w:style w:type="paragraph" w:customStyle="1" w:styleId="8271893C22DF4633A0B0EBB96B7A3DC2">
    <w:name w:val="8271893C22DF4633A0B0EBB96B7A3DC2"/>
  </w:style>
  <w:style w:type="paragraph" w:customStyle="1" w:styleId="3A8BB38F3C2F4EE4A32400D6E1B421FD">
    <w:name w:val="3A8BB38F3C2F4EE4A32400D6E1B421FD"/>
  </w:style>
  <w:style w:type="paragraph" w:customStyle="1" w:styleId="F54EC499B62B49DFB20AEAF413CA87B8">
    <w:name w:val="F54EC499B62B49DFB20AEAF413CA87B8"/>
  </w:style>
  <w:style w:type="paragraph" w:customStyle="1" w:styleId="FC843289080944739C9ED4CB5D45DA51">
    <w:name w:val="FC843289080944739C9ED4CB5D45DA51"/>
  </w:style>
  <w:style w:type="paragraph" w:customStyle="1" w:styleId="8DE1785E501E45C7A35425FC333B6A00">
    <w:name w:val="8DE1785E501E45C7A35425FC333B6A00"/>
  </w:style>
  <w:style w:type="paragraph" w:customStyle="1" w:styleId="090306B22F494CCE8FB47BA18A6C8959">
    <w:name w:val="090306B22F494CCE8FB47BA18A6C8959"/>
  </w:style>
  <w:style w:type="paragraph" w:customStyle="1" w:styleId="0782DF7E2F974BFBA24260F30D43E691">
    <w:name w:val="0782DF7E2F974BFBA24260F30D43E691"/>
  </w:style>
  <w:style w:type="paragraph" w:customStyle="1" w:styleId="144DFB154D324565B36BC534484575EE">
    <w:name w:val="144DFB154D324565B36BC534484575EE"/>
  </w:style>
  <w:style w:type="paragraph" w:customStyle="1" w:styleId="15436DE990584780BD828EF46C918972">
    <w:name w:val="15436DE990584780BD828EF46C918972"/>
  </w:style>
  <w:style w:type="paragraph" w:customStyle="1" w:styleId="E3CB0117DE8E446FA1698EB2228D2FFD">
    <w:name w:val="E3CB0117DE8E446FA1698EB2228D2FFD"/>
  </w:style>
  <w:style w:type="paragraph" w:customStyle="1" w:styleId="1969E3ECABF3417EB5F7B60CBE8C686D">
    <w:name w:val="1969E3ECABF3417EB5F7B60CBE8C686D"/>
  </w:style>
  <w:style w:type="paragraph" w:customStyle="1" w:styleId="89FE011CDE6541358960AE3CD768020C">
    <w:name w:val="89FE011CDE6541358960AE3CD768020C"/>
  </w:style>
  <w:style w:type="paragraph" w:customStyle="1" w:styleId="C462D673B3EA47969E664B4115C43096">
    <w:name w:val="C462D673B3EA47969E664B4115C43096"/>
  </w:style>
  <w:style w:type="paragraph" w:customStyle="1" w:styleId="BB4DDD356A394A7782654FBDFE9AC696">
    <w:name w:val="BB4DDD356A394A7782654FBDFE9AC696"/>
  </w:style>
  <w:style w:type="paragraph" w:customStyle="1" w:styleId="0D6E5055BDCE4DFDA38F54508AA01A22">
    <w:name w:val="0D6E5055BDCE4DFDA38F54508AA01A22"/>
  </w:style>
  <w:style w:type="paragraph" w:customStyle="1" w:styleId="B617FFCE4A254EEC9B019A2020C2BB78">
    <w:name w:val="B617FFCE4A254EEC9B019A2020C2BB78"/>
    <w:rsid w:val="00B275D3"/>
    <w:pPr>
      <w:spacing w:line="278" w:lineRule="auto"/>
    </w:pPr>
    <w:rPr>
      <w:kern w:val="2"/>
      <w:sz w:val="24"/>
      <w:szCs w:val="24"/>
      <w14:ligatures w14:val="standardContextual"/>
    </w:rPr>
  </w:style>
  <w:style w:type="paragraph" w:customStyle="1" w:styleId="62C503B0B8544A159C7F494E723C0B1E">
    <w:name w:val="62C503B0B8544A159C7F494E723C0B1E"/>
    <w:rsid w:val="00B275D3"/>
    <w:pPr>
      <w:spacing w:line="278" w:lineRule="auto"/>
    </w:pPr>
    <w:rPr>
      <w:kern w:val="2"/>
      <w:sz w:val="24"/>
      <w:szCs w:val="24"/>
      <w14:ligatures w14:val="standardContextual"/>
    </w:rPr>
  </w:style>
  <w:style w:type="paragraph" w:customStyle="1" w:styleId="26051E50A4B7418692C60D2902D19D601">
    <w:name w:val="26051E50A4B7418692C60D2902D19D60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1">
    <w:name w:val="AF949097F0364A78B406953DCFA19A29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
    <w:name w:val="E1CC9B2582ED456B911A263079B53075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
    <w:name w:val="3504B6BA94994A4185744522D81AB05A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
    <w:name w:val="7CD37B91D27F4CA18896045C057ECF6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
    <w:name w:val="B4E349C35833437ABFBDF704867EE4E0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
    <w:name w:val="E35875632DE845A5AA73F3D4CD930936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
    <w:name w:val="ABF200E8442845D68CC38640B7D3280F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
    <w:name w:val="BC9933E03C1C4116928097D5D9D6FB9F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
    <w:name w:val="3684A918B0664542B7BA1E02E6934657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
    <w:name w:val="2B8C69EFE5014B9BBE0DD91B74F73C3F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
    <w:name w:val="2391930E20FE4D31BC67D8881BFEF4D21"/>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
    <w:name w:val="9E8DD832019A4AA5ABAF623ACAD283BC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
    <w:name w:val="BA12F14406304A1CB7C5EB93A05428A0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
    <w:name w:val="059FCC42A25F4981848B21B347F66D0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
    <w:name w:val="F35C607A38B3452BB09654B4758710CB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
    <w:name w:val="5BAEA6B127F24FCE84972C65841EC4DA1"/>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
    <w:name w:val="62C503B0B8544A159C7F494E723C0B1E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
    <w:name w:val="E3CB0117DE8E446FA1698EB2228D2FFD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
    <w:name w:val="1969E3ECABF3417EB5F7B60CBE8C686D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
    <w:name w:val="89FE011CDE6541358960AE3CD768020C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
    <w:name w:val="C462D673B3EA47969E664B4115C43096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
    <w:name w:val="BB4DDD356A394A7782654FBDFE9AC696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
    <w:name w:val="0D6E5055BDCE4DFDA38F54508AA01A2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1CF739A681C4162A354FF370EABF395">
    <w:name w:val="D1CF739A681C4162A354FF370EABF395"/>
    <w:rsid w:val="00B275D3"/>
    <w:pPr>
      <w:spacing w:line="278" w:lineRule="auto"/>
    </w:pPr>
    <w:rPr>
      <w:kern w:val="2"/>
      <w:sz w:val="24"/>
      <w:szCs w:val="24"/>
      <w14:ligatures w14:val="standardContextual"/>
    </w:rPr>
  </w:style>
  <w:style w:type="paragraph" w:customStyle="1" w:styleId="F1F6F851A8D5446285194196FD4A94EC">
    <w:name w:val="F1F6F851A8D5446285194196FD4A94EC"/>
    <w:rsid w:val="00B275D3"/>
    <w:pPr>
      <w:spacing w:line="278" w:lineRule="auto"/>
    </w:pPr>
    <w:rPr>
      <w:kern w:val="2"/>
      <w:sz w:val="24"/>
      <w:szCs w:val="24"/>
      <w14:ligatures w14:val="standardContextual"/>
    </w:rPr>
  </w:style>
  <w:style w:type="paragraph" w:customStyle="1" w:styleId="26051E50A4B7418692C60D2902D19D602">
    <w:name w:val="26051E50A4B7418692C60D2902D19D60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2">
    <w:name w:val="AF949097F0364A78B406953DCFA19A29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
    <w:name w:val="E1CC9B2582ED456B911A263079B53075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
    <w:name w:val="3504B6BA94994A4185744522D81AB05A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
    <w:name w:val="7CD37B91D27F4CA18896045C057ECF6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
    <w:name w:val="B4E349C35833437ABFBDF704867EE4E0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
    <w:name w:val="E35875632DE845A5AA73F3D4CD930936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
    <w:name w:val="ABF200E8442845D68CC38640B7D3280F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
    <w:name w:val="BC9933E03C1C4116928097D5D9D6FB9F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
    <w:name w:val="3684A918B0664542B7BA1E02E6934657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
    <w:name w:val="2B8C69EFE5014B9BBE0DD91B74F73C3F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
    <w:name w:val="2391930E20FE4D31BC67D8881BFEF4D22"/>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
    <w:name w:val="9E8DD832019A4AA5ABAF623ACAD283BC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
    <w:name w:val="BA12F14406304A1CB7C5EB93A05428A0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
    <w:name w:val="059FCC42A25F4981848B21B347F66D0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
    <w:name w:val="F35C607A38B3452BB09654B4758710CB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
    <w:name w:val="5BAEA6B127F24FCE84972C65841EC4DA2"/>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
    <w:name w:val="62C503B0B8544A159C7F494E723C0B1E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
    <w:name w:val="F1F6F851A8D5446285194196FD4A94EC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2">
    <w:name w:val="E3CB0117DE8E446FA1698EB2228D2FFD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2">
    <w:name w:val="1969E3ECABF3417EB5F7B60CBE8C686D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2">
    <w:name w:val="89FE011CDE6541358960AE3CD768020C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
    <w:name w:val="C462D673B3EA47969E664B4115C43096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
    <w:name w:val="BB4DDD356A394A7782654FBDFE9AC696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2">
    <w:name w:val="0D6E5055BDCE4DFDA38F54508AA01A2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3">
    <w:name w:val="26051E50A4B7418692C60D2902D19D60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3">
    <w:name w:val="AF949097F0364A78B406953DCFA19A29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3">
    <w:name w:val="E1CC9B2582ED456B911A263079B53075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3">
    <w:name w:val="3504B6BA94994A4185744522D81AB05A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3">
    <w:name w:val="7CD37B91D27F4CA18896045C057ECF6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3">
    <w:name w:val="B4E349C35833437ABFBDF704867EE4E0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3">
    <w:name w:val="E35875632DE845A5AA73F3D4CD930936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3">
    <w:name w:val="ABF200E8442845D68CC38640B7D3280F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3">
    <w:name w:val="BC9933E03C1C4116928097D5D9D6FB9F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3">
    <w:name w:val="3684A918B0664542B7BA1E02E6934657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3">
    <w:name w:val="2B8C69EFE5014B9BBE0DD91B74F73C3F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3">
    <w:name w:val="2391930E20FE4D31BC67D8881BFEF4D23"/>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3">
    <w:name w:val="9E8DD832019A4AA5ABAF623ACAD283BC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3">
    <w:name w:val="BA12F14406304A1CB7C5EB93A05428A0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3">
    <w:name w:val="059FCC42A25F4981848B21B347F66D0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3">
    <w:name w:val="F35C607A38B3452BB09654B4758710CB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3">
    <w:name w:val="5BAEA6B127F24FCE84972C65841EC4DA3"/>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3">
    <w:name w:val="62C503B0B8544A159C7F494E723C0B1E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
    <w:name w:val="F1F6F851A8D5446285194196FD4A94EC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3">
    <w:name w:val="E3CB0117DE8E446FA1698EB2228D2FFD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3">
    <w:name w:val="1969E3ECABF3417EB5F7B60CBE8C686D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3">
    <w:name w:val="89FE011CDE6541358960AE3CD768020C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3">
    <w:name w:val="C462D673B3EA47969E664B4115C43096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3">
    <w:name w:val="BB4DDD356A394A7782654FBDFE9AC696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3">
    <w:name w:val="0D6E5055BDCE4DFDA38F54508AA01A2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4">
    <w:name w:val="26051E50A4B7418692C60D2902D19D60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4">
    <w:name w:val="AF949097F0364A78B406953DCFA19A29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4">
    <w:name w:val="E1CC9B2582ED456B911A263079B53075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4">
    <w:name w:val="3504B6BA94994A4185744522D81AB05A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4">
    <w:name w:val="7CD37B91D27F4CA18896045C057ECF6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4">
    <w:name w:val="B4E349C35833437ABFBDF704867EE4E0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4">
    <w:name w:val="E35875632DE845A5AA73F3D4CD930936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4">
    <w:name w:val="ABF200E8442845D68CC38640B7D3280F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4">
    <w:name w:val="BC9933E03C1C4116928097D5D9D6FB9F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4">
    <w:name w:val="3684A918B0664542B7BA1E02E6934657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4">
    <w:name w:val="2B8C69EFE5014B9BBE0DD91B74F73C3F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4">
    <w:name w:val="2391930E20FE4D31BC67D8881BFEF4D24"/>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4">
    <w:name w:val="9E8DD832019A4AA5ABAF623ACAD283BC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4">
    <w:name w:val="BA12F14406304A1CB7C5EB93A05428A0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4">
    <w:name w:val="059FCC42A25F4981848B21B347F66D0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4">
    <w:name w:val="F35C607A38B3452BB09654B4758710CB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4">
    <w:name w:val="5BAEA6B127F24FCE84972C65841EC4DA4"/>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4">
    <w:name w:val="62C503B0B8544A159C7F494E723C0B1E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3">
    <w:name w:val="F1F6F851A8D5446285194196FD4A94EC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4">
    <w:name w:val="E3CB0117DE8E446FA1698EB2228D2FFD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4">
    <w:name w:val="1969E3ECABF3417EB5F7B60CBE8C686D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4">
    <w:name w:val="89FE011CDE6541358960AE3CD768020C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4">
    <w:name w:val="C462D673B3EA47969E664B4115C43096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4">
    <w:name w:val="BB4DDD356A394A7782654FBDFE9AC696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4">
    <w:name w:val="0D6E5055BDCE4DFDA38F54508AA01A2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5">
    <w:name w:val="26051E50A4B7418692C60D2902D19D60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5">
    <w:name w:val="AF949097F0364A78B406953DCFA19A29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5">
    <w:name w:val="E1CC9B2582ED456B911A263079B53075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5">
    <w:name w:val="3504B6BA94994A4185744522D81AB05A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5">
    <w:name w:val="7CD37B91D27F4CA18896045C057ECF6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5">
    <w:name w:val="B4E349C35833437ABFBDF704867EE4E0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5">
    <w:name w:val="E35875632DE845A5AA73F3D4CD930936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5">
    <w:name w:val="ABF200E8442845D68CC38640B7D3280F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5">
    <w:name w:val="BC9933E03C1C4116928097D5D9D6FB9F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5">
    <w:name w:val="3684A918B0664542B7BA1E02E6934657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5">
    <w:name w:val="2B8C69EFE5014B9BBE0DD91B74F73C3F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5">
    <w:name w:val="2391930E20FE4D31BC67D8881BFEF4D25"/>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5">
    <w:name w:val="9E8DD832019A4AA5ABAF623ACAD283BC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5">
    <w:name w:val="BA12F14406304A1CB7C5EB93A05428A0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5">
    <w:name w:val="059FCC42A25F4981848B21B347F66D0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5">
    <w:name w:val="F35C607A38B3452BB09654B4758710CB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5">
    <w:name w:val="5BAEA6B127F24FCE84972C65841EC4DA5"/>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5">
    <w:name w:val="62C503B0B8544A159C7F494E723C0B1E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4">
    <w:name w:val="F1F6F851A8D5446285194196FD4A94EC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5">
    <w:name w:val="E3CB0117DE8E446FA1698EB2228D2FFD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5">
    <w:name w:val="1969E3ECABF3417EB5F7B60CBE8C686D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5">
    <w:name w:val="89FE011CDE6541358960AE3CD768020C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5">
    <w:name w:val="C462D673B3EA47969E664B4115C43096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5">
    <w:name w:val="BB4DDD356A394A7782654FBDFE9AC696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5">
    <w:name w:val="0D6E5055BDCE4DFDA38F54508AA01A2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6">
    <w:name w:val="26051E50A4B7418692C60D2902D19D60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6">
    <w:name w:val="AF949097F0364A78B406953DCFA19A29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6">
    <w:name w:val="E1CC9B2582ED456B911A263079B53075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6">
    <w:name w:val="3504B6BA94994A4185744522D81AB05A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6">
    <w:name w:val="7CD37B91D27F4CA18896045C057ECF6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6">
    <w:name w:val="B4E349C35833437ABFBDF704867EE4E0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6">
    <w:name w:val="E35875632DE845A5AA73F3D4CD930936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6">
    <w:name w:val="ABF200E8442845D68CC38640B7D3280F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6">
    <w:name w:val="BC9933E03C1C4116928097D5D9D6FB9F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6">
    <w:name w:val="3684A918B0664542B7BA1E02E6934657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6">
    <w:name w:val="2B8C69EFE5014B9BBE0DD91B74F73C3F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6">
    <w:name w:val="2391930E20FE4D31BC67D8881BFEF4D26"/>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6">
    <w:name w:val="9E8DD832019A4AA5ABAF623ACAD283BC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6">
    <w:name w:val="BA12F14406304A1CB7C5EB93A05428A0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6">
    <w:name w:val="059FCC42A25F4981848B21B347F66D0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6">
    <w:name w:val="F35C607A38B3452BB09654B4758710CB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6">
    <w:name w:val="5BAEA6B127F24FCE84972C65841EC4DA6"/>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6">
    <w:name w:val="62C503B0B8544A159C7F494E723C0B1E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5">
    <w:name w:val="F1F6F851A8D5446285194196FD4A94EC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6">
    <w:name w:val="E3CB0117DE8E446FA1698EB2228D2FFD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6">
    <w:name w:val="1969E3ECABF3417EB5F7B60CBE8C686D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6">
    <w:name w:val="89FE011CDE6541358960AE3CD768020C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6">
    <w:name w:val="C462D673B3EA47969E664B4115C43096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6">
    <w:name w:val="BB4DDD356A394A7782654FBDFE9AC696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6">
    <w:name w:val="0D6E5055BDCE4DFDA38F54508AA01A2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7">
    <w:name w:val="26051E50A4B7418692C60D2902D19D60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7">
    <w:name w:val="AF949097F0364A78B406953DCFA19A29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7">
    <w:name w:val="E1CC9B2582ED456B911A263079B53075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7">
    <w:name w:val="3504B6BA94994A4185744522D81AB05A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7">
    <w:name w:val="7CD37B91D27F4CA18896045C057ECF6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7">
    <w:name w:val="B4E349C35833437ABFBDF704867EE4E0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7">
    <w:name w:val="E35875632DE845A5AA73F3D4CD930936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7">
    <w:name w:val="ABF200E8442845D68CC38640B7D3280F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7">
    <w:name w:val="BC9933E03C1C4116928097D5D9D6FB9F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7">
    <w:name w:val="3684A918B0664542B7BA1E02E6934657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7">
    <w:name w:val="2B8C69EFE5014B9BBE0DD91B74F73C3F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7">
    <w:name w:val="2391930E20FE4D31BC67D8881BFEF4D27"/>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7">
    <w:name w:val="9E8DD832019A4AA5ABAF623ACAD283BC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7">
    <w:name w:val="BA12F14406304A1CB7C5EB93A05428A0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7">
    <w:name w:val="059FCC42A25F4981848B21B347F66D0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7">
    <w:name w:val="F35C607A38B3452BB09654B4758710CB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7">
    <w:name w:val="5BAEA6B127F24FCE84972C65841EC4DA7"/>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7">
    <w:name w:val="62C503B0B8544A159C7F494E723C0B1E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6">
    <w:name w:val="F1F6F851A8D5446285194196FD4A94EC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7">
    <w:name w:val="E3CB0117DE8E446FA1698EB2228D2FFD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7">
    <w:name w:val="1969E3ECABF3417EB5F7B60CBE8C686D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7">
    <w:name w:val="89FE011CDE6541358960AE3CD768020C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7">
    <w:name w:val="C462D673B3EA47969E664B4115C43096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7">
    <w:name w:val="BB4DDD356A394A7782654FBDFE9AC696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7">
    <w:name w:val="0D6E5055BDCE4DFDA38F54508AA01A2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8">
    <w:name w:val="26051E50A4B7418692C60D2902D19D60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F949097F0364A78B406953DCFA19A298">
    <w:name w:val="AF949097F0364A78B406953DCFA19A29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8">
    <w:name w:val="E1CC9B2582ED456B911A263079B53075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8">
    <w:name w:val="3504B6BA94994A4185744522D81AB05A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8">
    <w:name w:val="7CD37B91D27F4CA18896045C057ECF6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8">
    <w:name w:val="B4E349C35833437ABFBDF704867EE4E0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8">
    <w:name w:val="E35875632DE845A5AA73F3D4CD930936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8">
    <w:name w:val="ABF200E8442845D68CC38640B7D3280F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8">
    <w:name w:val="BC9933E03C1C4116928097D5D9D6FB9F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8">
    <w:name w:val="3684A918B0664542B7BA1E02E6934657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8">
    <w:name w:val="2B8C69EFE5014B9BBE0DD91B74F73C3F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8">
    <w:name w:val="2391930E20FE4D31BC67D8881BFEF4D28"/>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8">
    <w:name w:val="9E8DD832019A4AA5ABAF623ACAD283BC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8">
    <w:name w:val="BA12F14406304A1CB7C5EB93A05428A0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8">
    <w:name w:val="059FCC42A25F4981848B21B347F66D0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8">
    <w:name w:val="F35C607A38B3452BB09654B4758710CB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8">
    <w:name w:val="5BAEA6B127F24FCE84972C65841EC4DA8"/>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8">
    <w:name w:val="62C503B0B8544A159C7F494E723C0B1E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7">
    <w:name w:val="F1F6F851A8D5446285194196FD4A94EC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8">
    <w:name w:val="E3CB0117DE8E446FA1698EB2228D2FFD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8">
    <w:name w:val="1969E3ECABF3417EB5F7B60CBE8C686D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8">
    <w:name w:val="89FE011CDE6541358960AE3CD768020C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8">
    <w:name w:val="C462D673B3EA47969E664B4115C43096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8">
    <w:name w:val="BB4DDD356A394A7782654FBDFE9AC696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8">
    <w:name w:val="0D6E5055BDCE4DFDA38F54508AA01A2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8221B230B8646D5879F71B08A00678A">
    <w:name w:val="E8221B230B8646D5879F71B08A00678A"/>
    <w:rsid w:val="00B275D3"/>
    <w:pPr>
      <w:spacing w:line="278" w:lineRule="auto"/>
    </w:pPr>
    <w:rPr>
      <w:kern w:val="2"/>
      <w:sz w:val="24"/>
      <w:szCs w:val="24"/>
      <w14:ligatures w14:val="standardContextual"/>
    </w:rPr>
  </w:style>
  <w:style w:type="paragraph" w:customStyle="1" w:styleId="A11C4BF700574B39AB4FEB82C3AD297B">
    <w:name w:val="A11C4BF700574B39AB4FEB82C3AD297B"/>
    <w:rsid w:val="00B275D3"/>
    <w:pPr>
      <w:spacing w:line="278" w:lineRule="auto"/>
    </w:pPr>
    <w:rPr>
      <w:kern w:val="2"/>
      <w:sz w:val="24"/>
      <w:szCs w:val="24"/>
      <w14:ligatures w14:val="standardContextual"/>
    </w:rPr>
  </w:style>
  <w:style w:type="paragraph" w:customStyle="1" w:styleId="46C77DD4366C4B988863805EC4052335">
    <w:name w:val="46C77DD4366C4B988863805EC4052335"/>
    <w:rsid w:val="00B275D3"/>
    <w:pPr>
      <w:spacing w:line="278" w:lineRule="auto"/>
    </w:pPr>
    <w:rPr>
      <w:kern w:val="2"/>
      <w:sz w:val="24"/>
      <w:szCs w:val="24"/>
      <w14:ligatures w14:val="standardContextual"/>
    </w:rPr>
  </w:style>
  <w:style w:type="paragraph" w:customStyle="1" w:styleId="26051E50A4B7418692C60D2902D19D609">
    <w:name w:val="26051E50A4B7418692C60D2902D19D60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
    <w:name w:val="A11C4BF700574B39AB4FEB82C3AD297B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9">
    <w:name w:val="E1CC9B2582ED456B911A263079B53075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9">
    <w:name w:val="3504B6BA94994A4185744522D81AB05A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9">
    <w:name w:val="7CD37B91D27F4CA18896045C057ECF6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9">
    <w:name w:val="B4E349C35833437ABFBDF704867EE4E0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9">
    <w:name w:val="E35875632DE845A5AA73F3D4CD930936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9">
    <w:name w:val="ABF200E8442845D68CC38640B7D3280F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9">
    <w:name w:val="BC9933E03C1C4116928097D5D9D6FB9F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9">
    <w:name w:val="3684A918B0664542B7BA1E02E6934657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9">
    <w:name w:val="2B8C69EFE5014B9BBE0DD91B74F73C3F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9">
    <w:name w:val="2391930E20FE4D31BC67D8881BFEF4D29"/>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9">
    <w:name w:val="9E8DD832019A4AA5ABAF623ACAD283BC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9">
    <w:name w:val="BA12F14406304A1CB7C5EB93A05428A0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9">
    <w:name w:val="059FCC42A25F4981848B21B347F66D0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9">
    <w:name w:val="F35C607A38B3452BB09654B4758710CB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9">
    <w:name w:val="5BAEA6B127F24FCE84972C65841EC4DA9"/>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9">
    <w:name w:val="62C503B0B8544A159C7F494E723C0B1E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8">
    <w:name w:val="F1F6F851A8D5446285194196FD4A94EC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9">
    <w:name w:val="E3CB0117DE8E446FA1698EB2228D2FFD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9">
    <w:name w:val="1969E3ECABF3417EB5F7B60CBE8C686D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9">
    <w:name w:val="89FE011CDE6541358960AE3CD768020C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9">
    <w:name w:val="C462D673B3EA47969E664B4115C43096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9">
    <w:name w:val="BB4DDD356A394A7782654FBDFE9AC696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9">
    <w:name w:val="0D6E5055BDCE4DFDA38F54508AA01A2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0">
    <w:name w:val="26051E50A4B7418692C60D2902D19D60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2">
    <w:name w:val="A11C4BF700574B39AB4FEB82C3AD297B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0">
    <w:name w:val="E1CC9B2582ED456B911A263079B53075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0">
    <w:name w:val="3504B6BA94994A4185744522D81AB05A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0">
    <w:name w:val="7CD37B91D27F4CA18896045C057ECF61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0">
    <w:name w:val="B4E349C35833437ABFBDF704867EE4E0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0">
    <w:name w:val="E35875632DE845A5AA73F3D4CD930936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0">
    <w:name w:val="ABF200E8442845D68CC38640B7D3280F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0">
    <w:name w:val="BC9933E03C1C4116928097D5D9D6FB9F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0">
    <w:name w:val="3684A918B0664542B7BA1E02E6934657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0">
    <w:name w:val="2B8C69EFE5014B9BBE0DD91B74F73C3F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0">
    <w:name w:val="2391930E20FE4D31BC67D8881BFEF4D210"/>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0">
    <w:name w:val="9E8DD832019A4AA5ABAF623ACAD283BC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0">
    <w:name w:val="BA12F14406304A1CB7C5EB93A05428A0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0">
    <w:name w:val="059FCC42A25F4981848B21B347F66D02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0">
    <w:name w:val="F35C607A38B3452BB09654B4758710CB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0">
    <w:name w:val="5BAEA6B127F24FCE84972C65841EC4DA10"/>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0">
    <w:name w:val="62C503B0B8544A159C7F494E723C0B1E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9">
    <w:name w:val="F1F6F851A8D5446285194196FD4A94EC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0">
    <w:name w:val="E3CB0117DE8E446FA1698EB2228D2FFD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0">
    <w:name w:val="1969E3ECABF3417EB5F7B60CBE8C686D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0">
    <w:name w:val="89FE011CDE6541358960AE3CD768020C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0">
    <w:name w:val="C462D673B3EA47969E664B4115C43096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0">
    <w:name w:val="BB4DDD356A394A7782654FBDFE9AC696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0">
    <w:name w:val="0D6E5055BDCE4DFDA38F54508AA01A22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1">
    <w:name w:val="26051E50A4B7418692C60D2902D19D60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3">
    <w:name w:val="A11C4BF700574B39AB4FEB82C3AD297B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1">
    <w:name w:val="E1CC9B2582ED456B911A263079B53075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1">
    <w:name w:val="3504B6BA94994A4185744522D81AB05A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1">
    <w:name w:val="7CD37B91D27F4CA18896045C057ECF61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1">
    <w:name w:val="B4E349C35833437ABFBDF704867EE4E0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1">
    <w:name w:val="E35875632DE845A5AA73F3D4CD930936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1">
    <w:name w:val="ABF200E8442845D68CC38640B7D3280F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1">
    <w:name w:val="BC9933E03C1C4116928097D5D9D6FB9F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1">
    <w:name w:val="3684A918B0664542B7BA1E02E6934657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1">
    <w:name w:val="2B8C69EFE5014B9BBE0DD91B74F73C3F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1">
    <w:name w:val="2391930E20FE4D31BC67D8881BFEF4D211"/>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1">
    <w:name w:val="9E8DD832019A4AA5ABAF623ACAD283BC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1">
    <w:name w:val="BA12F14406304A1CB7C5EB93A05428A0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1">
    <w:name w:val="059FCC42A25F4981848B21B347F66D02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1">
    <w:name w:val="F35C607A38B3452BB09654B4758710CB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1">
    <w:name w:val="5BAEA6B127F24FCE84972C65841EC4DA11"/>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1">
    <w:name w:val="62C503B0B8544A159C7F494E723C0B1E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0">
    <w:name w:val="F1F6F851A8D5446285194196FD4A94EC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1">
    <w:name w:val="E3CB0117DE8E446FA1698EB2228D2FFD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1">
    <w:name w:val="1969E3ECABF3417EB5F7B60CBE8C686D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1">
    <w:name w:val="89FE011CDE6541358960AE3CD768020C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1">
    <w:name w:val="C462D673B3EA47969E664B4115C43096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1">
    <w:name w:val="BB4DDD356A394A7782654FBDFE9AC696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1">
    <w:name w:val="0D6E5055BDCE4DFDA38F54508AA01A22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2">
    <w:name w:val="26051E50A4B7418692C60D2902D19D60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4">
    <w:name w:val="A11C4BF700574B39AB4FEB82C3AD297B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2">
    <w:name w:val="E1CC9B2582ED456B911A263079B53075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2">
    <w:name w:val="3504B6BA94994A4185744522D81AB05A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2">
    <w:name w:val="7CD37B91D27F4CA18896045C057ECF61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2">
    <w:name w:val="B4E349C35833437ABFBDF704867EE4E0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2">
    <w:name w:val="E35875632DE845A5AA73F3D4CD930936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2">
    <w:name w:val="ABF200E8442845D68CC38640B7D3280F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2">
    <w:name w:val="BC9933E03C1C4116928097D5D9D6FB9F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2">
    <w:name w:val="3684A918B0664542B7BA1E02E6934657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2">
    <w:name w:val="2B8C69EFE5014B9BBE0DD91B74F73C3F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2">
    <w:name w:val="2391930E20FE4D31BC67D8881BFEF4D212"/>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2">
    <w:name w:val="9E8DD832019A4AA5ABAF623ACAD283BC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2">
    <w:name w:val="BA12F14406304A1CB7C5EB93A05428A0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2">
    <w:name w:val="059FCC42A25F4981848B21B347F66D02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2">
    <w:name w:val="F35C607A38B3452BB09654B4758710CB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2">
    <w:name w:val="5BAEA6B127F24FCE84972C65841EC4DA12"/>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2">
    <w:name w:val="62C503B0B8544A159C7F494E723C0B1E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1">
    <w:name w:val="F1F6F851A8D5446285194196FD4A94EC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2">
    <w:name w:val="E3CB0117DE8E446FA1698EB2228D2FFD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2">
    <w:name w:val="1969E3ECABF3417EB5F7B60CBE8C686D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2">
    <w:name w:val="89FE011CDE6541358960AE3CD768020C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2">
    <w:name w:val="C462D673B3EA47969E664B4115C43096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2">
    <w:name w:val="BB4DDD356A394A7782654FBDFE9AC696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alibriDocument">
    <w:name w:val="Calibri Document"/>
    <w:basedOn w:val="Normal"/>
    <w:link w:val="CalibriDocumentChar"/>
    <w:autoRedefine/>
    <w:qFormat/>
    <w:rsid w:val="00B275D3"/>
    <w:pPr>
      <w:spacing w:before="60" w:after="60" w:line="240" w:lineRule="auto"/>
      <w:ind w:left="142" w:right="113"/>
    </w:pPr>
    <w:rPr>
      <w:rFonts w:ascii="Arial" w:eastAsia="Times New Roman" w:hAnsi="Arial" w:cs="Times New Roman"/>
      <w:color w:val="000000"/>
      <w:sz w:val="24"/>
      <w:szCs w:val="24"/>
      <w:lang w:val="en-US" w:eastAsia="en-US"/>
    </w:rPr>
  </w:style>
  <w:style w:type="character" w:customStyle="1" w:styleId="CalibriDocumentChar">
    <w:name w:val="Calibri Document Char"/>
    <w:basedOn w:val="DefaultParagraphFont"/>
    <w:link w:val="CalibriDocument"/>
    <w:rsid w:val="00B275D3"/>
    <w:rPr>
      <w:rFonts w:ascii="Arial" w:eastAsia="Times New Roman" w:hAnsi="Arial" w:cs="Times New Roman"/>
      <w:color w:val="000000"/>
      <w:sz w:val="24"/>
      <w:szCs w:val="24"/>
      <w:lang w:val="en-US" w:eastAsia="en-US"/>
    </w:rPr>
  </w:style>
  <w:style w:type="paragraph" w:customStyle="1" w:styleId="0D6E5055BDCE4DFDA38F54508AA01A2212">
    <w:name w:val="0D6E5055BDCE4DFDA38F54508AA01A22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3">
    <w:name w:val="26051E50A4B7418692C60D2902D19D60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5">
    <w:name w:val="A11C4BF700574B39AB4FEB82C3AD297B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3">
    <w:name w:val="E1CC9B2582ED456B911A263079B53075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3">
    <w:name w:val="3504B6BA94994A4185744522D81AB05A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3">
    <w:name w:val="7CD37B91D27F4CA18896045C057ECF61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3">
    <w:name w:val="B4E349C35833437ABFBDF704867EE4E0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3">
    <w:name w:val="E35875632DE845A5AA73F3D4CD930936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3">
    <w:name w:val="ABF200E8442845D68CC38640B7D3280F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3">
    <w:name w:val="BC9933E03C1C4116928097D5D9D6FB9F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3">
    <w:name w:val="3684A918B0664542B7BA1E02E6934657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3">
    <w:name w:val="2B8C69EFE5014B9BBE0DD91B74F73C3F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3">
    <w:name w:val="2391930E20FE4D31BC67D8881BFEF4D213"/>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3">
    <w:name w:val="9E8DD832019A4AA5ABAF623ACAD283BC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3">
    <w:name w:val="BA12F14406304A1CB7C5EB93A05428A0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3">
    <w:name w:val="059FCC42A25F4981848B21B347F66D02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3">
    <w:name w:val="F35C607A38B3452BB09654B4758710CB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3">
    <w:name w:val="5BAEA6B127F24FCE84972C65841EC4DA13"/>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3">
    <w:name w:val="62C503B0B8544A159C7F494E723C0B1E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2">
    <w:name w:val="F1F6F851A8D5446285194196FD4A94EC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3">
    <w:name w:val="E3CB0117DE8E446FA1698EB2228D2FFD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3">
    <w:name w:val="1969E3ECABF3417EB5F7B60CBE8C686D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3">
    <w:name w:val="89FE011CDE6541358960AE3CD768020C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3">
    <w:name w:val="C462D673B3EA47969E664B4115C43096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3">
    <w:name w:val="BB4DDD356A394A7782654FBDFE9AC696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3">
    <w:name w:val="0D6E5055BDCE4DFDA38F54508AA01A22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4">
    <w:name w:val="26051E50A4B7418692C60D2902D19D60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6">
    <w:name w:val="A11C4BF700574B39AB4FEB82C3AD297B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4">
    <w:name w:val="E1CC9B2582ED456B911A263079B53075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4">
    <w:name w:val="3504B6BA94994A4185744522D81AB05A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4">
    <w:name w:val="7CD37B91D27F4CA18896045C057ECF61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4">
    <w:name w:val="B4E349C35833437ABFBDF704867EE4E0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4">
    <w:name w:val="E35875632DE845A5AA73F3D4CD930936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4">
    <w:name w:val="ABF200E8442845D68CC38640B7D3280F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4">
    <w:name w:val="BC9933E03C1C4116928097D5D9D6FB9F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4">
    <w:name w:val="3684A918B0664542B7BA1E02E6934657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4">
    <w:name w:val="2B8C69EFE5014B9BBE0DD91B74F73C3F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4">
    <w:name w:val="2391930E20FE4D31BC67D8881BFEF4D214"/>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4">
    <w:name w:val="9E8DD832019A4AA5ABAF623ACAD283BC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4">
    <w:name w:val="BA12F14406304A1CB7C5EB93A05428A0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4">
    <w:name w:val="059FCC42A25F4981848B21B347F66D02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4">
    <w:name w:val="F35C607A38B3452BB09654B4758710CB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4">
    <w:name w:val="5BAEA6B127F24FCE84972C65841EC4DA14"/>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4">
    <w:name w:val="62C503B0B8544A159C7F494E723C0B1E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3">
    <w:name w:val="F1F6F851A8D5446285194196FD4A94EC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4">
    <w:name w:val="E3CB0117DE8E446FA1698EB2228D2FFD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4">
    <w:name w:val="1969E3ECABF3417EB5F7B60CBE8C686D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4">
    <w:name w:val="89FE011CDE6541358960AE3CD768020C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4">
    <w:name w:val="C462D673B3EA47969E664B4115C43096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4">
    <w:name w:val="BB4DDD356A394A7782654FBDFE9AC696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4">
    <w:name w:val="0D6E5055BDCE4DFDA38F54508AA01A22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5">
    <w:name w:val="26051E50A4B7418692C60D2902D19D60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7">
    <w:name w:val="A11C4BF700574B39AB4FEB82C3AD297B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5">
    <w:name w:val="E1CC9B2582ED456B911A263079B53075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5">
    <w:name w:val="3504B6BA94994A4185744522D81AB05A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5">
    <w:name w:val="7CD37B91D27F4CA18896045C057ECF61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5">
    <w:name w:val="B4E349C35833437ABFBDF704867EE4E0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5">
    <w:name w:val="E35875632DE845A5AA73F3D4CD930936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5">
    <w:name w:val="ABF200E8442845D68CC38640B7D3280F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5">
    <w:name w:val="BC9933E03C1C4116928097D5D9D6FB9F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5">
    <w:name w:val="3684A918B0664542B7BA1E02E6934657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5">
    <w:name w:val="2B8C69EFE5014B9BBE0DD91B74F73C3F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5">
    <w:name w:val="2391930E20FE4D31BC67D8881BFEF4D215"/>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5">
    <w:name w:val="9E8DD832019A4AA5ABAF623ACAD283BC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5">
    <w:name w:val="BA12F14406304A1CB7C5EB93A05428A0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5">
    <w:name w:val="059FCC42A25F4981848B21B347F66D02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5">
    <w:name w:val="F35C607A38B3452BB09654B4758710CB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5">
    <w:name w:val="5BAEA6B127F24FCE84972C65841EC4DA15"/>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5">
    <w:name w:val="62C503B0B8544A159C7F494E723C0B1E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4">
    <w:name w:val="F1F6F851A8D5446285194196FD4A94EC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3CB0117DE8E446FA1698EB2228D2FFD15">
    <w:name w:val="E3CB0117DE8E446FA1698EB2228D2FFD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1969E3ECABF3417EB5F7B60CBE8C686D15">
    <w:name w:val="1969E3ECABF3417EB5F7B60CBE8C686D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9FE011CDE6541358960AE3CD768020C15">
    <w:name w:val="89FE011CDE6541358960AE3CD768020C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5">
    <w:name w:val="C462D673B3EA47969E664B4115C43096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5">
    <w:name w:val="BB4DDD356A394A7782654FBDFE9AC696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D6E5055BDCE4DFDA38F54508AA01A2215">
    <w:name w:val="0D6E5055BDCE4DFDA38F54508AA01A22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A1619E5E890B420D932BAF10A6BFB134">
    <w:name w:val="A1619E5E890B420D932BAF10A6BFB134"/>
    <w:rsid w:val="00B275D3"/>
    <w:pPr>
      <w:spacing w:line="278" w:lineRule="auto"/>
    </w:pPr>
    <w:rPr>
      <w:kern w:val="2"/>
      <w:sz w:val="24"/>
      <w:szCs w:val="24"/>
      <w14:ligatures w14:val="standardContextual"/>
    </w:rPr>
  </w:style>
  <w:style w:type="paragraph" w:customStyle="1" w:styleId="6134EBC356704E76BCCF6081F891D1B1">
    <w:name w:val="6134EBC356704E76BCCF6081F891D1B1"/>
    <w:rsid w:val="00B275D3"/>
    <w:pPr>
      <w:spacing w:line="278" w:lineRule="auto"/>
    </w:pPr>
    <w:rPr>
      <w:kern w:val="2"/>
      <w:sz w:val="24"/>
      <w:szCs w:val="24"/>
      <w14:ligatures w14:val="standardContextual"/>
    </w:rPr>
  </w:style>
  <w:style w:type="paragraph" w:customStyle="1" w:styleId="9E26EF73548E40B2AD2B5341A374352D">
    <w:name w:val="9E26EF73548E40B2AD2B5341A374352D"/>
    <w:rsid w:val="00B275D3"/>
    <w:pPr>
      <w:spacing w:line="278" w:lineRule="auto"/>
    </w:pPr>
    <w:rPr>
      <w:kern w:val="2"/>
      <w:sz w:val="24"/>
      <w:szCs w:val="24"/>
      <w14:ligatures w14:val="standardContextual"/>
    </w:rPr>
  </w:style>
  <w:style w:type="paragraph" w:customStyle="1" w:styleId="26051E50A4B7418692C60D2902D19D6016">
    <w:name w:val="26051E50A4B7418692C60D2902D19D60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8">
    <w:name w:val="A11C4BF700574B39AB4FEB82C3AD297B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6">
    <w:name w:val="E1CC9B2582ED456B911A263079B53075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6">
    <w:name w:val="3504B6BA94994A4185744522D81AB05A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6">
    <w:name w:val="7CD37B91D27F4CA18896045C057ECF61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6">
    <w:name w:val="B4E349C35833437ABFBDF704867EE4E0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6">
    <w:name w:val="E35875632DE845A5AA73F3D4CD930936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6">
    <w:name w:val="ABF200E8442845D68CC38640B7D3280F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6">
    <w:name w:val="BC9933E03C1C4116928097D5D9D6FB9F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6">
    <w:name w:val="3684A918B0664542B7BA1E02E6934657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6">
    <w:name w:val="2B8C69EFE5014B9BBE0DD91B74F73C3F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6">
    <w:name w:val="2391930E20FE4D31BC67D8881BFEF4D216"/>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6">
    <w:name w:val="9E8DD832019A4AA5ABAF623ACAD283BC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6">
    <w:name w:val="BA12F14406304A1CB7C5EB93A05428A0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6">
    <w:name w:val="059FCC42A25F4981848B21B347F66D02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6">
    <w:name w:val="F35C607A38B3452BB09654B4758710CB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6">
    <w:name w:val="5BAEA6B127F24FCE84972C65841EC4DA16"/>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6">
    <w:name w:val="62C503B0B8544A159C7F494E723C0B1E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5">
    <w:name w:val="F1F6F851A8D5446285194196FD4A94EC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16">
    <w:name w:val="89FE011CDE6541358960AE3CD768020C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6">
    <w:name w:val="C462D673B3EA47969E664B4115C43096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6">
    <w:name w:val="BB4DDD356A394A7782654FBDFE9AC696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
    <w:name w:val="6134EBC356704E76BCCF6081F891D1B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
    <w:name w:val="9E26EF73548E40B2AD2B5341A374352D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16">
    <w:name w:val="0D6E5055BDCE4DFDA38F54508AA01A22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7">
    <w:name w:val="26051E50A4B7418692C60D2902D19D60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9">
    <w:name w:val="A11C4BF700574B39AB4FEB82C3AD297B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7">
    <w:name w:val="E1CC9B2582ED456B911A263079B53075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7">
    <w:name w:val="3504B6BA94994A4185744522D81AB05A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7">
    <w:name w:val="7CD37B91D27F4CA18896045C057ECF61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7">
    <w:name w:val="B4E349C35833437ABFBDF704867EE4E0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7">
    <w:name w:val="E35875632DE845A5AA73F3D4CD930936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7">
    <w:name w:val="ABF200E8442845D68CC38640B7D3280F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7">
    <w:name w:val="BC9933E03C1C4116928097D5D9D6FB9F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7">
    <w:name w:val="3684A918B0664542B7BA1E02E6934657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7">
    <w:name w:val="2B8C69EFE5014B9BBE0DD91B74F73C3F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7">
    <w:name w:val="2391930E20FE4D31BC67D8881BFEF4D217"/>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7">
    <w:name w:val="9E8DD832019A4AA5ABAF623ACAD283BC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7">
    <w:name w:val="BA12F14406304A1CB7C5EB93A05428A0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7">
    <w:name w:val="059FCC42A25F4981848B21B347F66D02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7">
    <w:name w:val="F35C607A38B3452BB09654B4758710CB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7">
    <w:name w:val="5BAEA6B127F24FCE84972C65841EC4DA17"/>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7">
    <w:name w:val="62C503B0B8544A159C7F494E723C0B1E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6">
    <w:name w:val="F1F6F851A8D5446285194196FD4A94EC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17">
    <w:name w:val="89FE011CDE6541358960AE3CD768020C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7">
    <w:name w:val="C462D673B3EA47969E664B4115C43096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7">
    <w:name w:val="BB4DDD356A394A7782654FBDFE9AC696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2">
    <w:name w:val="6134EBC356704E76BCCF6081F891D1B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2">
    <w:name w:val="9E26EF73548E40B2AD2B5341A374352D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17">
    <w:name w:val="0D6E5055BDCE4DFDA38F54508AA01A22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8">
    <w:name w:val="26051E50A4B7418692C60D2902D19D60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0">
    <w:name w:val="A11C4BF700574B39AB4FEB82C3AD297B1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8">
    <w:name w:val="E1CC9B2582ED456B911A263079B53075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8">
    <w:name w:val="3504B6BA94994A4185744522D81AB05A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8">
    <w:name w:val="7CD37B91D27F4CA18896045C057ECF61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8">
    <w:name w:val="B4E349C35833437ABFBDF704867EE4E0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8">
    <w:name w:val="E35875632DE845A5AA73F3D4CD930936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8">
    <w:name w:val="ABF200E8442845D68CC38640B7D3280F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8">
    <w:name w:val="BC9933E03C1C4116928097D5D9D6FB9F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8">
    <w:name w:val="3684A918B0664542B7BA1E02E6934657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8">
    <w:name w:val="2B8C69EFE5014B9BBE0DD91B74F73C3F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8">
    <w:name w:val="2391930E20FE4D31BC67D8881BFEF4D218"/>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8">
    <w:name w:val="9E8DD832019A4AA5ABAF623ACAD283BC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8">
    <w:name w:val="BA12F14406304A1CB7C5EB93A05428A0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8">
    <w:name w:val="059FCC42A25F4981848B21B347F66D02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8">
    <w:name w:val="F35C607A38B3452BB09654B4758710CB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8">
    <w:name w:val="5BAEA6B127F24FCE84972C65841EC4DA18"/>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8">
    <w:name w:val="62C503B0B8544A159C7F494E723C0B1E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7">
    <w:name w:val="F1F6F851A8D5446285194196FD4A94EC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18">
    <w:name w:val="89FE011CDE6541358960AE3CD768020C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8">
    <w:name w:val="C462D673B3EA47969E664B4115C43096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8">
    <w:name w:val="BB4DDD356A394A7782654FBDFE9AC696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3">
    <w:name w:val="6134EBC356704E76BCCF6081F891D1B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3">
    <w:name w:val="9E26EF73548E40B2AD2B5341A374352D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18">
    <w:name w:val="0D6E5055BDCE4DFDA38F54508AA01A22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19">
    <w:name w:val="26051E50A4B7418692C60D2902D19D60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1">
    <w:name w:val="A11C4BF700574B39AB4FEB82C3AD297B1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19">
    <w:name w:val="E1CC9B2582ED456B911A263079B53075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19">
    <w:name w:val="3504B6BA94994A4185744522D81AB05A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19">
    <w:name w:val="7CD37B91D27F4CA18896045C057ECF61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19">
    <w:name w:val="B4E349C35833437ABFBDF704867EE4E0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19">
    <w:name w:val="E35875632DE845A5AA73F3D4CD930936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19">
    <w:name w:val="ABF200E8442845D68CC38640B7D3280F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19">
    <w:name w:val="BC9933E03C1C4116928097D5D9D6FB9F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19">
    <w:name w:val="3684A918B0664542B7BA1E02E6934657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19">
    <w:name w:val="2B8C69EFE5014B9BBE0DD91B74F73C3F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19">
    <w:name w:val="2391930E20FE4D31BC67D8881BFEF4D219"/>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19">
    <w:name w:val="9E8DD832019A4AA5ABAF623ACAD283BC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19">
    <w:name w:val="BA12F14406304A1CB7C5EB93A05428A0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19">
    <w:name w:val="059FCC42A25F4981848B21B347F66D02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19">
    <w:name w:val="F35C607A38B3452BB09654B4758710CB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19">
    <w:name w:val="5BAEA6B127F24FCE84972C65841EC4DA19"/>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19">
    <w:name w:val="62C503B0B8544A159C7F494E723C0B1E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8">
    <w:name w:val="F1F6F851A8D5446285194196FD4A94EC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19">
    <w:name w:val="89FE011CDE6541358960AE3CD768020C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19">
    <w:name w:val="C462D673B3EA47969E664B4115C43096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19">
    <w:name w:val="BB4DDD356A394A7782654FBDFE9AC696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4">
    <w:name w:val="6134EBC356704E76BCCF6081F891D1B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4">
    <w:name w:val="9E26EF73548E40B2AD2B5341A374352D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19">
    <w:name w:val="0D6E5055BDCE4DFDA38F54508AA01A22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0">
    <w:name w:val="26051E50A4B7418692C60D2902D19D60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2">
    <w:name w:val="A11C4BF700574B39AB4FEB82C3AD297B1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0">
    <w:name w:val="E1CC9B2582ED456B911A263079B53075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0">
    <w:name w:val="3504B6BA94994A4185744522D81AB05A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0">
    <w:name w:val="7CD37B91D27F4CA18896045C057ECF61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0">
    <w:name w:val="B4E349C35833437ABFBDF704867EE4E0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0">
    <w:name w:val="E35875632DE845A5AA73F3D4CD930936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0">
    <w:name w:val="ABF200E8442845D68CC38640B7D3280F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0">
    <w:name w:val="BC9933E03C1C4116928097D5D9D6FB9F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0">
    <w:name w:val="3684A918B0664542B7BA1E02E6934657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0">
    <w:name w:val="2B8C69EFE5014B9BBE0DD91B74F73C3F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0">
    <w:name w:val="2391930E20FE4D31BC67D8881BFEF4D220"/>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0">
    <w:name w:val="9E8DD832019A4AA5ABAF623ACAD283BC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0">
    <w:name w:val="BA12F14406304A1CB7C5EB93A05428A0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0">
    <w:name w:val="059FCC42A25F4981848B21B347F66D02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0">
    <w:name w:val="F35C607A38B3452BB09654B4758710CB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0">
    <w:name w:val="5BAEA6B127F24FCE84972C65841EC4DA20"/>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0">
    <w:name w:val="62C503B0B8544A159C7F494E723C0B1E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19">
    <w:name w:val="F1F6F851A8D5446285194196FD4A94EC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0">
    <w:name w:val="89FE011CDE6541358960AE3CD768020C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0">
    <w:name w:val="C462D673B3EA47969E664B4115C43096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0">
    <w:name w:val="BB4DDD356A394A7782654FBDFE9AC696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5">
    <w:name w:val="6134EBC356704E76BCCF6081F891D1B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5">
    <w:name w:val="9E26EF73548E40B2AD2B5341A374352D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0">
    <w:name w:val="0D6E5055BDCE4DFDA38F54508AA01A222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1">
    <w:name w:val="26051E50A4B7418692C60D2902D19D60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3">
    <w:name w:val="A11C4BF700574B39AB4FEB82C3AD297B1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1">
    <w:name w:val="E1CC9B2582ED456B911A263079B53075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1">
    <w:name w:val="3504B6BA94994A4185744522D81AB05A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1">
    <w:name w:val="7CD37B91D27F4CA18896045C057ECF61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1">
    <w:name w:val="B4E349C35833437ABFBDF704867EE4E0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1">
    <w:name w:val="E35875632DE845A5AA73F3D4CD930936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1">
    <w:name w:val="ABF200E8442845D68CC38640B7D3280F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1">
    <w:name w:val="BC9933E03C1C4116928097D5D9D6FB9F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1">
    <w:name w:val="3684A918B0664542B7BA1E02E6934657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1">
    <w:name w:val="2B8C69EFE5014B9BBE0DD91B74F73C3F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1">
    <w:name w:val="2391930E20FE4D31BC67D8881BFEF4D221"/>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1">
    <w:name w:val="9E8DD832019A4AA5ABAF623ACAD283BC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1">
    <w:name w:val="BA12F14406304A1CB7C5EB93A05428A0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1">
    <w:name w:val="059FCC42A25F4981848B21B347F66D02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1">
    <w:name w:val="F35C607A38B3452BB09654B4758710CB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1">
    <w:name w:val="5BAEA6B127F24FCE84972C65841EC4DA21"/>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1">
    <w:name w:val="62C503B0B8544A159C7F494E723C0B1E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0">
    <w:name w:val="F1F6F851A8D5446285194196FD4A94EC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1">
    <w:name w:val="89FE011CDE6541358960AE3CD768020C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1">
    <w:name w:val="C462D673B3EA47969E664B4115C43096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1">
    <w:name w:val="BB4DDD356A394A7782654FBDFE9AC696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6">
    <w:name w:val="6134EBC356704E76BCCF6081F891D1B1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6">
    <w:name w:val="9E26EF73548E40B2AD2B5341A374352D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1">
    <w:name w:val="0D6E5055BDCE4DFDA38F54508AA01A222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2">
    <w:name w:val="26051E50A4B7418692C60D2902D19D60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4">
    <w:name w:val="A11C4BF700574B39AB4FEB82C3AD297B1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2">
    <w:name w:val="E1CC9B2582ED456B911A263079B53075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2">
    <w:name w:val="3504B6BA94994A4185744522D81AB05A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2">
    <w:name w:val="7CD37B91D27F4CA18896045C057ECF61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2">
    <w:name w:val="B4E349C35833437ABFBDF704867EE4E0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2">
    <w:name w:val="E35875632DE845A5AA73F3D4CD930936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2">
    <w:name w:val="ABF200E8442845D68CC38640B7D3280F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2">
    <w:name w:val="BC9933E03C1C4116928097D5D9D6FB9F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2">
    <w:name w:val="3684A918B0664542B7BA1E02E6934657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2">
    <w:name w:val="2B8C69EFE5014B9BBE0DD91B74F73C3F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2">
    <w:name w:val="2391930E20FE4D31BC67D8881BFEF4D222"/>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2">
    <w:name w:val="9E8DD832019A4AA5ABAF623ACAD283BC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2">
    <w:name w:val="BA12F14406304A1CB7C5EB93A05428A0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2">
    <w:name w:val="059FCC42A25F4981848B21B347F66D02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2">
    <w:name w:val="F35C607A38B3452BB09654B4758710CB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2">
    <w:name w:val="5BAEA6B127F24FCE84972C65841EC4DA22"/>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2">
    <w:name w:val="62C503B0B8544A159C7F494E723C0B1E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1">
    <w:name w:val="F1F6F851A8D5446285194196FD4A94EC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2">
    <w:name w:val="89FE011CDE6541358960AE3CD768020C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2">
    <w:name w:val="C462D673B3EA47969E664B4115C43096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2">
    <w:name w:val="BB4DDD356A394A7782654FBDFE9AC696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7">
    <w:name w:val="6134EBC356704E76BCCF6081F891D1B1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7">
    <w:name w:val="9E26EF73548E40B2AD2B5341A374352D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2">
    <w:name w:val="0D6E5055BDCE4DFDA38F54508AA01A222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3">
    <w:name w:val="26051E50A4B7418692C60D2902D19D60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5">
    <w:name w:val="A11C4BF700574B39AB4FEB82C3AD297B1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3">
    <w:name w:val="E1CC9B2582ED456B911A263079B53075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3">
    <w:name w:val="3504B6BA94994A4185744522D81AB05A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3">
    <w:name w:val="7CD37B91D27F4CA18896045C057ECF61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3">
    <w:name w:val="B4E349C35833437ABFBDF704867EE4E0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3">
    <w:name w:val="E35875632DE845A5AA73F3D4CD930936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3">
    <w:name w:val="ABF200E8442845D68CC38640B7D3280F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3">
    <w:name w:val="BC9933E03C1C4116928097D5D9D6FB9F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3">
    <w:name w:val="3684A918B0664542B7BA1E02E6934657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3">
    <w:name w:val="2B8C69EFE5014B9BBE0DD91B74F73C3F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3">
    <w:name w:val="2391930E20FE4D31BC67D8881BFEF4D223"/>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3">
    <w:name w:val="9E8DD832019A4AA5ABAF623ACAD283BC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3">
    <w:name w:val="BA12F14406304A1CB7C5EB93A05428A0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3">
    <w:name w:val="059FCC42A25F4981848B21B347F66D02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3">
    <w:name w:val="F35C607A38B3452BB09654B4758710CB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3">
    <w:name w:val="5BAEA6B127F24FCE84972C65841EC4DA23"/>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3">
    <w:name w:val="62C503B0B8544A159C7F494E723C0B1E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2">
    <w:name w:val="F1F6F851A8D5446285194196FD4A94EC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3">
    <w:name w:val="89FE011CDE6541358960AE3CD768020C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3">
    <w:name w:val="C462D673B3EA47969E664B4115C43096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3">
    <w:name w:val="BB4DDD356A394A7782654FBDFE9AC696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8">
    <w:name w:val="6134EBC356704E76BCCF6081F891D1B1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8">
    <w:name w:val="9E26EF73548E40B2AD2B5341A374352D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3">
    <w:name w:val="0D6E5055BDCE4DFDA38F54508AA01A222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4">
    <w:name w:val="26051E50A4B7418692C60D2902D19D60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6">
    <w:name w:val="A11C4BF700574B39AB4FEB82C3AD297B1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4">
    <w:name w:val="E1CC9B2582ED456B911A263079B53075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4">
    <w:name w:val="3504B6BA94994A4185744522D81AB05A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4">
    <w:name w:val="7CD37B91D27F4CA18896045C057ECF61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4">
    <w:name w:val="B4E349C35833437ABFBDF704867EE4E0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4">
    <w:name w:val="E35875632DE845A5AA73F3D4CD930936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4">
    <w:name w:val="ABF200E8442845D68CC38640B7D3280F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4">
    <w:name w:val="BC9933E03C1C4116928097D5D9D6FB9F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4">
    <w:name w:val="3684A918B0664542B7BA1E02E6934657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4">
    <w:name w:val="2B8C69EFE5014B9BBE0DD91B74F73C3F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4">
    <w:name w:val="2391930E20FE4D31BC67D8881BFEF4D224"/>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4">
    <w:name w:val="9E8DD832019A4AA5ABAF623ACAD283BC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4">
    <w:name w:val="BA12F14406304A1CB7C5EB93A05428A0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4">
    <w:name w:val="059FCC42A25F4981848B21B347F66D02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4">
    <w:name w:val="F35C607A38B3452BB09654B4758710CB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4">
    <w:name w:val="5BAEA6B127F24FCE84972C65841EC4DA24"/>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4">
    <w:name w:val="62C503B0B8544A159C7F494E723C0B1E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3">
    <w:name w:val="F1F6F851A8D5446285194196FD4A94EC23"/>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4">
    <w:name w:val="89FE011CDE6541358960AE3CD768020C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4">
    <w:name w:val="C462D673B3EA47969E664B4115C43096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4">
    <w:name w:val="BB4DDD356A394A7782654FBDFE9AC696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9">
    <w:name w:val="6134EBC356704E76BCCF6081F891D1B1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9">
    <w:name w:val="9E26EF73548E40B2AD2B5341A374352D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4">
    <w:name w:val="0D6E5055BDCE4DFDA38F54508AA01A222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5">
    <w:name w:val="26051E50A4B7418692C60D2902D19D60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7">
    <w:name w:val="A11C4BF700574B39AB4FEB82C3AD297B1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5">
    <w:name w:val="E1CC9B2582ED456B911A263079B53075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5">
    <w:name w:val="3504B6BA94994A4185744522D81AB05A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5">
    <w:name w:val="7CD37B91D27F4CA18896045C057ECF61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5">
    <w:name w:val="B4E349C35833437ABFBDF704867EE4E0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5">
    <w:name w:val="E35875632DE845A5AA73F3D4CD930936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5">
    <w:name w:val="ABF200E8442845D68CC38640B7D3280F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5">
    <w:name w:val="BC9933E03C1C4116928097D5D9D6FB9F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5">
    <w:name w:val="3684A918B0664542B7BA1E02E6934657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5">
    <w:name w:val="2B8C69EFE5014B9BBE0DD91B74F73C3F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5">
    <w:name w:val="2391930E20FE4D31BC67D8881BFEF4D225"/>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5">
    <w:name w:val="9E8DD832019A4AA5ABAF623ACAD283BC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5">
    <w:name w:val="BA12F14406304A1CB7C5EB93A05428A0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5">
    <w:name w:val="059FCC42A25F4981848B21B347F66D02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5">
    <w:name w:val="F35C607A38B3452BB09654B4758710CB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5">
    <w:name w:val="5BAEA6B127F24FCE84972C65841EC4DA25"/>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5">
    <w:name w:val="62C503B0B8544A159C7F494E723C0B1E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4">
    <w:name w:val="F1F6F851A8D5446285194196FD4A94EC24"/>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5">
    <w:name w:val="89FE011CDE6541358960AE3CD768020C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5">
    <w:name w:val="C462D673B3EA47969E664B4115C43096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5">
    <w:name w:val="BB4DDD356A394A7782654FBDFE9AC696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0">
    <w:name w:val="6134EBC356704E76BCCF6081F891D1B1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0">
    <w:name w:val="9E26EF73548E40B2AD2B5341A374352D1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5">
    <w:name w:val="0D6E5055BDCE4DFDA38F54508AA01A222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6">
    <w:name w:val="26051E50A4B7418692C60D2902D19D60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8">
    <w:name w:val="A11C4BF700574B39AB4FEB82C3AD297B1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6">
    <w:name w:val="E1CC9B2582ED456B911A263079B53075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6">
    <w:name w:val="3504B6BA94994A4185744522D81AB05A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6">
    <w:name w:val="7CD37B91D27F4CA18896045C057ECF61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6">
    <w:name w:val="B4E349C35833437ABFBDF704867EE4E0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6">
    <w:name w:val="E35875632DE845A5AA73F3D4CD930936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6">
    <w:name w:val="ABF200E8442845D68CC38640B7D3280F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6">
    <w:name w:val="BC9933E03C1C4116928097D5D9D6FB9F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6">
    <w:name w:val="3684A918B0664542B7BA1E02E6934657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6">
    <w:name w:val="2B8C69EFE5014B9BBE0DD91B74F73C3F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6">
    <w:name w:val="2391930E20FE4D31BC67D8881BFEF4D226"/>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6">
    <w:name w:val="9E8DD832019A4AA5ABAF623ACAD283BC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6">
    <w:name w:val="BA12F14406304A1CB7C5EB93A05428A0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6">
    <w:name w:val="059FCC42A25F4981848B21B347F66D02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6">
    <w:name w:val="F35C607A38B3452BB09654B4758710CB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6">
    <w:name w:val="5BAEA6B127F24FCE84972C65841EC4DA26"/>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6">
    <w:name w:val="62C503B0B8544A159C7F494E723C0B1E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5">
    <w:name w:val="F1F6F851A8D5446285194196FD4A94EC25"/>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6">
    <w:name w:val="89FE011CDE6541358960AE3CD768020C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6">
    <w:name w:val="C462D673B3EA47969E664B4115C43096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6">
    <w:name w:val="BB4DDD356A394A7782654FBDFE9AC696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1">
    <w:name w:val="6134EBC356704E76BCCF6081F891D1B1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1">
    <w:name w:val="9E26EF73548E40B2AD2B5341A374352D11"/>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6">
    <w:name w:val="0D6E5055BDCE4DFDA38F54508AA01A2226"/>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7">
    <w:name w:val="26051E50A4B7418692C60D2902D19D60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19">
    <w:name w:val="A11C4BF700574B39AB4FEB82C3AD297B1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7">
    <w:name w:val="E1CC9B2582ED456B911A263079B53075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7">
    <w:name w:val="3504B6BA94994A4185744522D81AB05A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7">
    <w:name w:val="7CD37B91D27F4CA18896045C057ECF61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7">
    <w:name w:val="B4E349C35833437ABFBDF704867EE4E0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7">
    <w:name w:val="E35875632DE845A5AA73F3D4CD930936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7">
    <w:name w:val="ABF200E8442845D68CC38640B7D3280F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7">
    <w:name w:val="BC9933E03C1C4116928097D5D9D6FB9F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7">
    <w:name w:val="3684A918B0664542B7BA1E02E6934657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7">
    <w:name w:val="2B8C69EFE5014B9BBE0DD91B74F73C3F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7">
    <w:name w:val="2391930E20FE4D31BC67D8881BFEF4D227"/>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7">
    <w:name w:val="9E8DD832019A4AA5ABAF623ACAD283BC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7">
    <w:name w:val="BA12F14406304A1CB7C5EB93A05428A0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7">
    <w:name w:val="059FCC42A25F4981848B21B347F66D02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7">
    <w:name w:val="F35C607A38B3452BB09654B4758710CB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7">
    <w:name w:val="5BAEA6B127F24FCE84972C65841EC4DA27"/>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7">
    <w:name w:val="62C503B0B8544A159C7F494E723C0B1E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6">
    <w:name w:val="F1F6F851A8D5446285194196FD4A94EC26"/>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7">
    <w:name w:val="89FE011CDE6541358960AE3CD768020C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7">
    <w:name w:val="C462D673B3EA47969E664B4115C43096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7">
    <w:name w:val="BB4DDD356A394A7782654FBDFE9AC696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2">
    <w:name w:val="6134EBC356704E76BCCF6081F891D1B1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2">
    <w:name w:val="9E26EF73548E40B2AD2B5341A374352D12"/>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7">
    <w:name w:val="0D6E5055BDCE4DFDA38F54508AA01A2227"/>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8">
    <w:name w:val="26051E50A4B7418692C60D2902D19D60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20">
    <w:name w:val="A11C4BF700574B39AB4FEB82C3AD297B2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8">
    <w:name w:val="E1CC9B2582ED456B911A263079B53075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8">
    <w:name w:val="3504B6BA94994A4185744522D81AB05A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8">
    <w:name w:val="7CD37B91D27F4CA18896045C057ECF61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8">
    <w:name w:val="B4E349C35833437ABFBDF704867EE4E0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8">
    <w:name w:val="E35875632DE845A5AA73F3D4CD930936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8">
    <w:name w:val="ABF200E8442845D68CC38640B7D3280F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8">
    <w:name w:val="BC9933E03C1C4116928097D5D9D6FB9F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8">
    <w:name w:val="3684A918B0664542B7BA1E02E6934657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8">
    <w:name w:val="2B8C69EFE5014B9BBE0DD91B74F73C3F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8">
    <w:name w:val="2391930E20FE4D31BC67D8881BFEF4D228"/>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8">
    <w:name w:val="9E8DD832019A4AA5ABAF623ACAD283BC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8">
    <w:name w:val="BA12F14406304A1CB7C5EB93A05428A0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8">
    <w:name w:val="059FCC42A25F4981848B21B347F66D02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8">
    <w:name w:val="F35C607A38B3452BB09654B4758710CB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8">
    <w:name w:val="5BAEA6B127F24FCE84972C65841EC4DA28"/>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8">
    <w:name w:val="62C503B0B8544A159C7F494E723C0B1E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7">
    <w:name w:val="F1F6F851A8D5446285194196FD4A94EC27"/>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8">
    <w:name w:val="89FE011CDE6541358960AE3CD768020C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8">
    <w:name w:val="C462D673B3EA47969E664B4115C43096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8">
    <w:name w:val="BB4DDD356A394A7782654FBDFE9AC696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3">
    <w:name w:val="6134EBC356704E76BCCF6081F891D1B1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3">
    <w:name w:val="9E26EF73548E40B2AD2B5341A374352D13"/>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8">
    <w:name w:val="0D6E5055BDCE4DFDA38F54508AA01A2228"/>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29">
    <w:name w:val="26051E50A4B7418692C60D2902D19D60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21">
    <w:name w:val="A11C4BF700574B39AB4FEB82C3AD297B21"/>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29">
    <w:name w:val="E1CC9B2582ED456B911A263079B53075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29">
    <w:name w:val="3504B6BA94994A4185744522D81AB05A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29">
    <w:name w:val="7CD37B91D27F4CA18896045C057ECF61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29">
    <w:name w:val="B4E349C35833437ABFBDF704867EE4E0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29">
    <w:name w:val="E35875632DE845A5AA73F3D4CD930936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29">
    <w:name w:val="ABF200E8442845D68CC38640B7D3280F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29">
    <w:name w:val="BC9933E03C1C4116928097D5D9D6FB9F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29">
    <w:name w:val="3684A918B0664542B7BA1E02E6934657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29">
    <w:name w:val="2B8C69EFE5014B9BBE0DD91B74F73C3F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29">
    <w:name w:val="2391930E20FE4D31BC67D8881BFEF4D229"/>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29">
    <w:name w:val="9E8DD832019A4AA5ABAF623ACAD283BC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29">
    <w:name w:val="BA12F14406304A1CB7C5EB93A05428A0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29">
    <w:name w:val="059FCC42A25F4981848B21B347F66D02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29">
    <w:name w:val="F35C607A38B3452BB09654B4758710CB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29">
    <w:name w:val="5BAEA6B127F24FCE84972C65841EC4DA29"/>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29">
    <w:name w:val="62C503B0B8544A159C7F494E723C0B1E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8">
    <w:name w:val="F1F6F851A8D5446285194196FD4A94EC28"/>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29">
    <w:name w:val="89FE011CDE6541358960AE3CD768020C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29">
    <w:name w:val="C462D673B3EA47969E664B4115C43096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29">
    <w:name w:val="BB4DDD356A394A7782654FBDFE9AC696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4">
    <w:name w:val="6134EBC356704E76BCCF6081F891D1B1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4">
    <w:name w:val="9E26EF73548E40B2AD2B5341A374352D14"/>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29">
    <w:name w:val="0D6E5055BDCE4DFDA38F54508AA01A2229"/>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6051E50A4B7418692C60D2902D19D6030">
    <w:name w:val="26051E50A4B7418692C60D2902D19D60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11C4BF700574B39AB4FEB82C3AD297B22">
    <w:name w:val="A11C4BF700574B39AB4FEB82C3AD297B22"/>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1CC9B2582ED456B911A263079B5307530">
    <w:name w:val="E1CC9B2582ED456B911A263079B53075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504B6BA94994A4185744522D81AB05A30">
    <w:name w:val="3504B6BA94994A4185744522D81AB05A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30">
    <w:name w:val="7CD37B91D27F4CA18896045C057ECF61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30">
    <w:name w:val="B4E349C35833437ABFBDF704867EE4E0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35875632DE845A5AA73F3D4CD93093630">
    <w:name w:val="E35875632DE845A5AA73F3D4CD930936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30">
    <w:name w:val="ABF200E8442845D68CC38640B7D3280F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30">
    <w:name w:val="BC9933E03C1C4116928097D5D9D6FB9F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30">
    <w:name w:val="3684A918B0664542B7BA1E02E6934657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30">
    <w:name w:val="2B8C69EFE5014B9BBE0DD91B74F73C3F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391930E20FE4D31BC67D8881BFEF4D230">
    <w:name w:val="2391930E20FE4D31BC67D8881BFEF4D230"/>
    <w:rsid w:val="00B275D3"/>
    <w:pPr>
      <w:spacing w:after="0" w:line="240" w:lineRule="auto"/>
    </w:pPr>
    <w:rPr>
      <w:rFonts w:ascii="Times New Roman" w:eastAsia="Times New Roman" w:hAnsi="Times New Roman" w:cs="Times New Roman"/>
      <w:sz w:val="24"/>
      <w:szCs w:val="24"/>
      <w:lang w:eastAsia="en-US"/>
    </w:rPr>
  </w:style>
  <w:style w:type="paragraph" w:customStyle="1" w:styleId="9E8DD832019A4AA5ABAF623ACAD283BC30">
    <w:name w:val="9E8DD832019A4AA5ABAF623ACAD283BC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A12F14406304A1CB7C5EB93A05428A030">
    <w:name w:val="BA12F14406304A1CB7C5EB93A05428A0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30">
    <w:name w:val="059FCC42A25F4981848B21B347F66D02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30">
    <w:name w:val="F35C607A38B3452BB09654B4758710CB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BAEA6B127F24FCE84972C65841EC4DA30">
    <w:name w:val="5BAEA6B127F24FCE84972C65841EC4DA30"/>
    <w:rsid w:val="00B275D3"/>
    <w:pPr>
      <w:spacing w:after="0" w:line="240" w:lineRule="auto"/>
    </w:pPr>
    <w:rPr>
      <w:rFonts w:ascii="Times New Roman" w:eastAsia="Times New Roman" w:hAnsi="Times New Roman" w:cs="Times New Roman"/>
      <w:sz w:val="24"/>
      <w:szCs w:val="24"/>
      <w:lang w:eastAsia="en-US"/>
    </w:rPr>
  </w:style>
  <w:style w:type="paragraph" w:customStyle="1" w:styleId="62C503B0B8544A159C7F494E723C0B1E30">
    <w:name w:val="62C503B0B8544A159C7F494E723C0B1E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1F6F851A8D5446285194196FD4A94EC29">
    <w:name w:val="F1F6F851A8D5446285194196FD4A94EC29"/>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9FE011CDE6541358960AE3CD768020C30">
    <w:name w:val="89FE011CDE6541358960AE3CD768020C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30">
    <w:name w:val="C462D673B3EA47969E664B4115C43096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30">
    <w:name w:val="BB4DDD356A394A7782654FBDFE9AC69630"/>
    <w:rsid w:val="00B275D3"/>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15">
    <w:name w:val="6134EBC356704E76BCCF6081F891D1B1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15">
    <w:name w:val="9E26EF73548E40B2AD2B5341A374352D15"/>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6E5055BDCE4DFDA38F54508AA01A2230">
    <w:name w:val="0D6E5055BDCE4DFDA38F54508AA01A2230"/>
    <w:rsid w:val="00B275D3"/>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71578f-7555-4ebe-8f88-915d129529bc" xsi:nil="true"/>
    <lcf76f155ced4ddcb4097134ff3c332f xmlns="a1a9e1a7-3e83-4c9a-8d19-fe9fea96d5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997DF14E24C4ABA28DC408F892984" ma:contentTypeVersion="15" ma:contentTypeDescription="Create a new document." ma:contentTypeScope="" ma:versionID="3eee1156702919fda7d88cbce5819e1c">
  <xsd:schema xmlns:xsd="http://www.w3.org/2001/XMLSchema" xmlns:xs="http://www.w3.org/2001/XMLSchema" xmlns:p="http://schemas.microsoft.com/office/2006/metadata/properties" xmlns:ns2="a1a9e1a7-3e83-4c9a-8d19-fe9fea96d593" xmlns:ns3="9271578f-7555-4ebe-8f88-915d129529bc" targetNamespace="http://schemas.microsoft.com/office/2006/metadata/properties" ma:root="true" ma:fieldsID="7956f24e5a185ed69b0ea8a63d055404" ns2:_="" ns3:_="">
    <xsd:import namespace="a1a9e1a7-3e83-4c9a-8d19-fe9fea96d59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9e1a7-3e83-4c9a-8d19-fe9fea96d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B2B7-9910-4C85-88AE-9C4EB63A2919}">
  <ds:schemaRefs>
    <ds:schemaRef ds:uri="http://schemas.microsoft.com/sharepoint/v3/contenttype/forms"/>
  </ds:schemaRefs>
</ds:datastoreItem>
</file>

<file path=customXml/itemProps2.xml><?xml version="1.0" encoding="utf-8"?>
<ds:datastoreItem xmlns:ds="http://schemas.openxmlformats.org/officeDocument/2006/customXml" ds:itemID="{514A5F01-D67B-4763-81D9-94176078EB52}">
  <ds:schemaRefs>
    <ds:schemaRef ds:uri="http://schemas.microsoft.com/office/2006/metadata/properties"/>
    <ds:schemaRef ds:uri="http://schemas.microsoft.com/office/infopath/2007/PartnerControls"/>
    <ds:schemaRef ds:uri="9271578f-7555-4ebe-8f88-915d129529bc"/>
    <ds:schemaRef ds:uri="a1a9e1a7-3e83-4c9a-8d19-fe9fea96d593"/>
  </ds:schemaRefs>
</ds:datastoreItem>
</file>

<file path=customXml/itemProps3.xml><?xml version="1.0" encoding="utf-8"?>
<ds:datastoreItem xmlns:ds="http://schemas.openxmlformats.org/officeDocument/2006/customXml" ds:itemID="{D58FA52A-ACD5-4752-BCEE-9993157E5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9e1a7-3e83-4c9a-8d19-fe9fea96d59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TLR Shops Electronic Application Form 2019</Template>
  <TotalTime>146</TotalTime>
  <Pages>4</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Application Form TLR</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TLR</dc:title>
  <dc:subject/>
  <dc:creator>Adrienne Arthurs</dc:creator>
  <cp:keywords/>
  <dc:description/>
  <cp:lastModifiedBy>Adrienne Arthurs</cp:lastModifiedBy>
  <cp:revision>82</cp:revision>
  <cp:lastPrinted>2018-06-12T07:26:00Z</cp:lastPrinted>
  <dcterms:created xsi:type="dcterms:W3CDTF">2025-04-24T09:45:00Z</dcterms:created>
  <dcterms:modified xsi:type="dcterms:W3CDTF">2025-04-24T12:26:00Z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0x01010010E997DF14E24C4ABA28DC408F892984</vt:lpwstr>
  </property>
  <property fmtid="{D5CDD505-2E9C-101B-9397-08002B2CF9AE}" pid="3" name="Order">
    <vt:r8>275600</vt:r8>
  </property>
  <property fmtid="{D5CDD505-2E9C-101B-9397-08002B2CF9AE}" pid="4" name="AuthorIds_UIVersion_512">
    <vt:lpwstr>32</vt:lpwstr>
  </property>
  <property fmtid="{D5CDD505-2E9C-101B-9397-08002B2CF9AE}" pid="5" name="MediaServiceImageTags">
    <vt:lpwstr/>
  </property>
</Properties>
</file>